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0261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 19,162      19,162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(.50)       (.50)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   45,369      45,369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(.50)       (.50)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TOTAL PERSONAL SERVICE              64,531      64,531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(1.00)      (1.00)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OPERATING EXPENSES             9,597       9,597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DIVISION DIRECTOR              74,128      74,128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CLASSIFIED POSITIONS              434,794     434,794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(19.00)     (19.00)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UNCLASSIFIED POSITIONS             42,031      42,031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(1.50)      (1.50)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PERSONAL SERVICE             476,825     476,825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(20.50)     (20.50)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OTHER OPERATING EXPENSES           168,038     168,038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SUPPORT SERVICES              644,863     644,863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(20.50)     (20.50)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DIVISION DIRECTOR              644,863     644,863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(20.50)     (20.50)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ADMINISTRATIVE SERVICES        718,991     718,991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(21.50)     (21.50)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CLASSIFIED POSITIONS           1,144,913     840,889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(23.00)     (11.50)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UNCLASSIFIED POSITIONS            23,323      23,323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(1.00)       (.50)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</w:p>
    <w:p w:rsidR="00FA266E" w:rsidRDefault="00FA266E" w:rsidP="00FA26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0262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PERSONAL SERVICES        1,569,337     199,540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PERSONAL SERVICE          2,737,573   1,063,752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(24.00)     (12.00)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OPERATING EXPENSES        1,320,170     805,170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GUARDIAN AD LITEM          4,057,743   1,868,922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(24.00)     (12.00)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UNCLASSIFIED POSITIONS            37,619      37,619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(1.00)      (1.00)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    37,619      37,619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(1.00)      (1.00)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       90          90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CHILDREN'S CASE RESOLUTION         4,054       4,054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CHILDREN'S TRUST FUND            100,000     100,000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TOTAL SPECIAL ITEMS               104,054     104,054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CHILDREN'S AFFAIRS           141,763     141,763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(1.00)      (1.00)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CLASSIFIED POSITIONS             779,348     215,910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(14.00)      (6.15)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UNCLASSIFIED POSITIONS            70,010      33,680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(1.00)       (.50)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PERSONAL SERVICES           70,667       8,702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   920,025     258,292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(15.00)      (6.65)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   317,766      49,924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FOSTER CARE                1,237,791     308,216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(15.00)      (6.65)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CLASSIFIED POSITIONS           2,676,039   1,286,039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(53.56)     (24.31)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UNCLASSIFIED POSITIONS            72,222      72,222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(1.00)      (1.00)                                                                        </w:t>
      </w:r>
    </w:p>
    <w:p w:rsidR="00FA266E" w:rsidRDefault="00FA266E" w:rsidP="00FA26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0263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PERSONAL SERVICES          580,000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PERSONAL SERVICE          3,328,261   1,358,261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(54.56)     (25.31)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OPERATING EXPENSES        1,346,786     144,890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CASE SERVICES                    615,666     142,885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TOTAL CASE SRVC/PUB ASST          615,666     142,885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TOTAL CONTINUUM OF CARE          5,290,713   1,646,036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(54.56)     (25.31)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CHILDREN'S SERVICES        10,728,010   3,964,937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(94.56)     (44.96)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CHILDREN'S SERVICES         10,728,010   3,964,937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(94.56)     (44.96)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 1,342,130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(27.68)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UNCLASSIFIED POSITIONS            76,042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OTHER PERSONAL SERVICES          563,674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TOTAL PERSONAL SERVICE          1,981,846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(28.68)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OPERATING EXPENSES       13,133,376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VICTIMS RIGHTS                    44,022      44,022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SPECIAL ITEMS                44,022      44,022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ALLOC CNTY-RESTRICTED            650,000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ALLOC OTHER STATE AGENCIES       367,479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ALLOC OTHER ENTITIES             158,000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TOTAL DIST SUBDIVISIONS         1,175,479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VICTIMS' ASSISTANCE       16,334,723      44,022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(28.68)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</w:p>
    <w:p w:rsidR="00FA266E" w:rsidRDefault="00FA266E" w:rsidP="00FA26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0264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CLASSIFIED POSITIONS            378,745     378,745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(12.95)     (12.95)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UNCLASSIFIED POSITIONS           51,500      51,500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TOTAL PERSONAL SERVICE           430,245     430,245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(12.95)     (12.95)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OTHER OPERATING EXPENSES          15,090      15,090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POW COMMISSION                    2,080       2,080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VETERANS COUNSELING              65,279      65,279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TOTAL SPECIAL ITEMS               67,359      67,359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CASE SERVICES                   550,000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TOTAL CASE SRVC/PUB ASST         550,000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VETERANS' AFFAIRS         1,062,694     512,694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(12.95)     (12.95)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CLASSIFIED POSITIONS            231,194     231,194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(8.13)      (8.13)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TOTAL PERSONAL SERVICE           231,194     231,194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(8.13)      (8.13)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OTHER OPERATING EXPENSES         245,500         500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TOTAL VETERANS' CEMETERY          476,694     231,694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(8.13)      (8.13)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TOTAL VETERANS' AFFAIRS          1,539,388     744,388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(21.08)     (21.08)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CLASSIFIED POSITIONS             202,956      63,333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(6.26)      (2.76)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UNCLASSIFIED POSITIONS            93,343      25,749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(2.50)      (1.50)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OTHER PERSONAL SERVICES           18,720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PERSONAL SERVICE            315,019      89,082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(8.76)      (4.26)                                                                        </w:t>
      </w:r>
    </w:p>
    <w:p w:rsidR="00FA266E" w:rsidRDefault="00FA266E" w:rsidP="00FA26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0265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OPERATING EXPENSES           74,560       1,629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OMBUDSMAN                    389,579      90,711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 (8.76)      (4.26)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CLASSIFIED POSITIONS             223,647      35,698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(5.75)      (1.26)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UNCLASSIFIED POSITIONS            67,053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(1.00)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OTHER PERSONAL SERVICES            4,500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   295,200      35,698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(6.75)      (1.26)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   92,342      15,342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ALLOC MUN-RESTRICTED              60,000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ALLOC SCHOOL DIST                300,000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ALLOC OTHER STATE AGENCIES       400,000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ALLOC OTHER ENTITIES             890,000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DIST SUBDIVISIONS         1,650,000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DISABILITIES                    2,037,542      51,040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(6.75)      (1.26)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CLASSIFIED POSITIONS              44,631      44,631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(1.50)      (1.50)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UNCLASSIFIED POSITIONS            42,611      42,611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(.50)       (.50)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PERSONAL SERVICE             87,242      87,242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(2.00)      (2.00)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OPERATING EXPENSES           13,061      13,061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BUSINESS                          100,303     100,303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(2.00)      (2.00)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</w:p>
    <w:p w:rsidR="00FA266E" w:rsidRDefault="00FA266E" w:rsidP="00FA266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0266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CLASSIFIED POSITIONS             674,718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(15.30)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UNCLASSIFIED POSITIONS            44,423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  476,088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 1,195,229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(17.30)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3,459,528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ALLOC OTHER ENTITIES          64,777,661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DIST SUBDIVISIONS        64,777,661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ECONOMIC OPPORTUNITY      69,432,418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(17.30)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CONSTITUENT SERVICES       89,833,953   1,030,464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(84.57)     (28.60)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CONSTITUENT SERVICES        89,833,953   1,030,464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(84.57)     (28.60)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EMPLOYER CONTRIBUTIONS           4,729,759   1,555,896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FRINGE BENEFITS             4,729,759   1,555,896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EMPLOYEE BENEFITS            4,729,759   1,555,896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FUNDS AVAILABLE            106,010,713   7,270,288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AUTHORIZED FTE POSITIONS      (200.63)     (95.06)                                                                        </w:t>
      </w:r>
    </w:p>
    <w:p w:rsidR="00FA266E" w:rsidRPr="00544C3E" w:rsidRDefault="00FA266E" w:rsidP="00FA266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A266E" w:rsidRDefault="00FA266E" w:rsidP="00FA266E">
      <w:pPr>
        <w:spacing w:line="170" w:lineRule="exact"/>
        <w:rPr>
          <w:rFonts w:ascii="Letter Gothic" w:hAnsi="Letter Gothic"/>
          <w:sz w:val="18"/>
        </w:rPr>
      </w:pPr>
    </w:p>
    <w:sectPr w:rsidR="00FA266E" w:rsidSect="00FA26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66E" w:rsidRDefault="00FA266E" w:rsidP="00DA542B">
      <w:r>
        <w:separator/>
      </w:r>
    </w:p>
  </w:endnote>
  <w:endnote w:type="continuationSeparator" w:id="0">
    <w:p w:rsidR="00FA266E" w:rsidRDefault="00FA266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1AE5FB-4B27-4A67-967F-6CE3F0BF6A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8CE53C-820E-4B43-B60E-7D37D8DC87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1133B83-E12F-4462-BF7F-C6C2737E732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134F92-4D6D-48B6-8887-AC57F4E87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486AC0-5CAD-4F73-82C5-A531D6A848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66E" w:rsidRDefault="00FA266E" w:rsidP="00DA542B">
      <w:r>
        <w:separator/>
      </w:r>
    </w:p>
  </w:footnote>
  <w:footnote w:type="continuationSeparator" w:id="0">
    <w:p w:rsidR="00FA266E" w:rsidRDefault="00FA266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6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1FFC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2B71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266E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1231</Words>
  <Characters>12229</Characters>
  <Application>Microsoft Office Word</Application>
  <DocSecurity>0</DocSecurity>
  <Lines>321</Lines>
  <Paragraphs>307</Paragraphs>
  <ScaleCrop>false</ScaleCrop>
  <LinksUpToDate>false</LinksUpToDate>
  <CharactersWithSpaces>41629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92B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