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E1B" w:rsidRPr="00406163" w:rsidRDefault="005C2E1B" w:rsidP="005C2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0323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STATEWIDE EMPLOYEE BENEFITS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STATE EMPLOYER CONTRIBUTIONS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UNEMPLOYMENT COMP INS                 1,895       1,895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STATE RETIREMENT-MILITARY &amp;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NON-MEMBER SRV                      77,014      77,014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RETIREMENT SPPL-STATE EMP           623,357     623,357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RETIREMENT SUPPLEMENT-PUBLIC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SCHOOL EMP                         980,600     980,600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RETIREMENT-POLICE INSURANCE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AND ANNUITY FUN                     11,041      11,041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RETIREMENT SPPL-POL OFF              53,178      53,178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PENSIONS-RET NATL GUARD           4,590,798   4,590,798</w:t>
      </w:r>
    </w:p>
    <w:p w:rsidR="005C2E1B" w:rsidRPr="00406163" w:rsidRDefault="005C2E1B" w:rsidP="005C2E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FRINGE BENEFITS              6,337,883   6,337,883</w:t>
      </w:r>
    </w:p>
    <w:p w:rsidR="005C2E1B" w:rsidRPr="00406163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TOTAL STATE EMPLOYER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CONTRIBUTIONS                     6,337,883   6,337,883</w:t>
      </w:r>
    </w:p>
    <w:p w:rsidR="005C2E1B" w:rsidRPr="00406163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II. STATE EMPLOYEE BENEFITS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B. BASE PAY INCREASE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PERSONAL SERVICE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EMPLOYEE PAY PLAN              31,981,430  31,981,430</w:t>
      </w:r>
    </w:p>
    <w:p w:rsidR="005C2E1B" w:rsidRPr="00406163" w:rsidRDefault="005C2E1B" w:rsidP="005C2E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TOTAL PERSONAL SERVICE          31,981,430  31,981,430</w:t>
      </w:r>
    </w:p>
    <w:p w:rsidR="005C2E1B" w:rsidRPr="00406163" w:rsidRDefault="005C2E1B" w:rsidP="005C2E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BASE PAY INCREASE          31,981,430  31,981,430</w:t>
      </w:r>
    </w:p>
    <w:p w:rsidR="005C2E1B" w:rsidRPr="00406163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C. RATE INCREASES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HEALTH INSURANCE - EMPLOYER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CONTRIBUTIONS                  57,174,000  57,174,000  36,225,721  36,225,721  35,700,000  35,700,000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OPEB TRUST FUND PAYMENT          2,375,300   2,375,300</w:t>
      </w:r>
    </w:p>
    <w:p w:rsidR="005C2E1B" w:rsidRPr="00406163" w:rsidRDefault="005C2E1B" w:rsidP="005C2E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TOTAL FRINGE BENEFITS            59,549,300  59,549,300  36,225,721  36,225,721  35,700,000  35,700,000</w:t>
      </w:r>
    </w:p>
    <w:p w:rsidR="005C2E1B" w:rsidRPr="00406163" w:rsidRDefault="005C2E1B" w:rsidP="005C2E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RATE INCREASE               59,549,300  59,549,300  36,225,721  36,225,721  35,700,000  35,700,000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STATE EMPLOYEE BENEFITS     91,530,730  91,530,730  36,225,721  36,225,721  35,700,000  35,700,000</w:t>
      </w:r>
    </w:p>
    <w:p w:rsidR="005C2E1B" w:rsidRPr="00406163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STATEWIDE EMPLOYEE BENEFITS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TOTAL FUNDS AVAILABLE             97,868,613  97,868,613  36,225,721  36,225,721  35,700,000  35,700,000</w:t>
      </w:r>
    </w:p>
    <w:p w:rsidR="005C2E1B" w:rsidRPr="00406163" w:rsidRDefault="005C2E1B" w:rsidP="005C2E1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C2E1B" w:rsidRDefault="005C2E1B" w:rsidP="005C2E1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C2E1B" w:rsidSect="005C2E1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E1B" w:rsidRDefault="005C2E1B" w:rsidP="00DA542B">
      <w:r>
        <w:separator/>
      </w:r>
    </w:p>
  </w:endnote>
  <w:endnote w:type="continuationSeparator" w:id="0">
    <w:p w:rsidR="005C2E1B" w:rsidRDefault="005C2E1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9D8152-A7F0-41F0-8817-A4B3E756F6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CF1DD3C-7625-4DC4-8C5A-C71CEE8723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0D705AA-DB3B-4909-851D-6EB7CC34466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5AA2742-0EEA-4D8E-83CE-9CDF3A70D5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BE0519-7D55-4C62-B3A6-4698B6D52AC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E1B" w:rsidRDefault="005C2E1B" w:rsidP="00DA542B">
      <w:r>
        <w:separator/>
      </w:r>
    </w:p>
  </w:footnote>
  <w:footnote w:type="continuationSeparator" w:id="0">
    <w:p w:rsidR="005C2E1B" w:rsidRDefault="005C2E1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1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C2E1B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226</Words>
  <Characters>2416</Characters>
  <Application>Microsoft Office Word</Application>
  <DocSecurity>0</DocSecurity>
  <Lines>49</Lines>
  <Paragraphs>48</Paragraphs>
  <ScaleCrop>false</ScaleCrop>
  <LinksUpToDate>false</LinksUpToDate>
  <CharactersWithSpaces>3891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106 - House Amended - South Carolina Legislature Online</dc:title>
  <dc:subject/>
  <dc:creator/>
  <cp:keywords/>
  <dc:description/>
  <cp:lastModifiedBy/>
  <cp:revision>1</cp:revision>
  <dcterms:created xsi:type="dcterms:W3CDTF">2015-05-29T14:05:00Z</dcterms:created>
  <dcterms:modified xsi:type="dcterms:W3CDTF">2015-05-29T14:05:00Z</dcterms:modified>
</cp:coreProperties>
</file>