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0044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EDUCATION &amp; GENERAL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PRESIDENT                         188,000     188,000     188,000     188,000     188,000     188,000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22,187,047   1,406,255  22,187,047   1,406,255  23,257,047   1,406,255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(609.90)     (55.83)    (609.90)     (55.83)    (609.90)     (55.83)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NEW POSITIONS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ACCOUNTANT/FISCAL ANALYST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II                                                                                35,000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                        (1.00)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13     ADMINISTRATIVE COORDINATOR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15     I                                                                                 36,000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                                                                                     (1.00)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17     APPLICATIONS ANALYST II                                                           60,000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                                                 (1.00)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19     BUILDING/GROUNDS SPEC II                                                          92,000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                                                 (4.00)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21     LAW ENFORCEMENT OFFICER I                                                         80,000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                                                 (2.00)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23     PROGRAM ASSISTANT                                                                108,000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                                                                                     (3.00)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25     PROGRAM COORDINATOR II                                                            88,000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                                                 (2.00)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27     SECURITY SPECIALIST III                                                           50,000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                                                (2.00)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29     STUDENT SERVICES MANAGER I                                                        45,000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                                                 (1.00)</w:t>
      </w:r>
    </w:p>
    <w:p w:rsidR="00BB0E52" w:rsidRDefault="00BB0E52" w:rsidP="00BB0E5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31     TRADES SPECIALIST IV                                                              36,000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                                                 (1.00)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UNCLASSIFIED POSITIONS         33,878,747   5,520,175  33,878,747   5,520,175  33,878,747   5,520,175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                                   (512.56)    (130.91)    (512.56)    (130.91)    (512.56)    (130.91)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OTHER PERSONAL SERVICES        12,000,000              12,000,000              17,400,000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TOTAL PERSONAL SERVICE          68,253,794   7,114,430  68,253,794   7,114,430  75,353,794   7,114,430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(1123.46)    (187.74)   (1123.46)    (187.74)   (1141.46)    (187.74)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OTHER OPERATING EXPENSES        40,227,452     227,452  40,727,452     727,452  41,677,452   1,677,452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SPECIAL ITEMS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</w:p>
    <w:p w:rsidR="00BB0E52" w:rsidRDefault="00BB0E52" w:rsidP="00BB0E5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0045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SCHOLARSHIPS                   10,000,000              10,000,000              10,000,000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TOTAL SPECIAL ITEMS             10,000,000              10,000,000              10,000,000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TOTAL UNRESTRICTED              118,481,246   7,341,882 118,981,246   7,841,882 127,031,246   8,791,882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(1123.46)    (187.74)   (1123.46)    (187.74)   (1141.46)    (187.74)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B.  RESTRICTED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PERSONAL SERVICE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CLASSIFIED POSITIONS              248,500                 248,500                 248,500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(3.50)                  (3.50)                  (3.50)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UNCLASSIFIED POSITIONS             80,585                  80,585                  80,585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(7.12)                  (7.12)                  (7.12)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OTHER PERSONAL SERVICES         1,242,869               1,242,869               1,242,869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TOTAL PERSONAL SERVICE           1,571,954               1,571,954               1,571,954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 (10.62)                 (10.62)                 (10.62)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OTHER OPERATING EXPENSES         6,508,519               6,508,519               6,508,519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SPECIAL ITEMS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SCHOLARSHIPS                   27,740,000              27,740,000              28,240,000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TOTAL SPECIAL ITEMS             27,740,000              27,740,000              28,240,000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RESTRICTED                 35,820,473              35,820,473              36,320,473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(10.62)                 (10.62)                 (10.62)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TOTAL EDUCATION &amp; GENERAL        154,301,719   7,341,882 154,801,719   7,841,882 163,351,719   8,791,882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(1134.08)    (187.74)   (1134.08)    (187.74)   (1152.08)    (187.74)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II.  AUXILIARY ENTERPRISES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PERSONAL SERVICE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CLASSIFIED POSITIONS               830,653                 830,653                 830,653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(22.00)                 (22.00)                 (22.00)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OTHER PERSONAL SERVICES          2,530,000               2,530,000               2,530,000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TOTAL PERSONAL SERVICE            3,360,653               3,360,653               3,360,653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                                    (22.00)                 (22.00)                 (22.00)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OTHER OPERATING EXPENSES          8,489,347               8,489,347               9,789,347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AUXILIARY ENTERPRISES       11,850,000              11,850,000              13,150,000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(22.00)                 (22.00)                 (22.00)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III.  EMPLOYEE BENEFITS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C. STATE EMPLOYER CONTRIBUTIONS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EMPLOYER CONTRIBUTIONS          24,602,518   2,001,312  24,881,722   2,280,516  27,269,722   2,280,516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</w:p>
    <w:p w:rsidR="00BB0E52" w:rsidRDefault="00BB0E52" w:rsidP="00BB0E5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0046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FRINGE BENEFITS            24,602,518   2,001,312  24,881,722   2,280,516  27,269,722   2,280,516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EMPLOYEE BENEFITS           24,602,518   2,001,312  24,881,722   2,280,516  27,269,722   2,280,516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COASTAL CAROLINA UNIVERSITY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FUNDS AVAILABLE            190,754,237   9,343,194 191,533,441  10,122,398 203,771,441  11,072,398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AUTHORIZED FTE POSITIONS     (1156.08)    (187.74)   (1156.08)    (187.74)   (1174.08)    (187.74)</w:t>
      </w:r>
    </w:p>
    <w:p w:rsidR="00BB0E52" w:rsidRPr="00406163" w:rsidRDefault="00BB0E52" w:rsidP="00BB0E52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B0E52" w:rsidRDefault="00BB0E52" w:rsidP="00BB0E5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B0E52" w:rsidSect="00BB0E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E52" w:rsidRDefault="00BB0E52" w:rsidP="00DA542B">
      <w:r>
        <w:separator/>
      </w:r>
    </w:p>
  </w:endnote>
  <w:endnote w:type="continuationSeparator" w:id="0">
    <w:p w:rsidR="00BB0E52" w:rsidRDefault="00BB0E5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E7D943-BA0F-4148-813D-5255565F9F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949E57D-16A6-4509-A122-4AE5C42BBE7F}"/>
    <w:embedItalic r:id="rId3" w:fontKey="{69D8B5E7-962D-44F2-8DB6-58316F62B5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1CF7BA-77C7-4558-98D9-6A452845BF3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3EC4008-465A-4D5B-B26E-E7AEC4E75AF0}"/>
    <w:embedItalic r:id="rId6" w:fontKey="{B286EF20-EF33-468F-9C26-78C4207827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A8F4F5F-BCBB-425E-8DDC-AC2F7DD25F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E52" w:rsidRDefault="00BB0E52" w:rsidP="00DA542B">
      <w:r>
        <w:separator/>
      </w:r>
    </w:p>
  </w:footnote>
  <w:footnote w:type="continuationSeparator" w:id="0">
    <w:p w:rsidR="00BB0E52" w:rsidRDefault="00BB0E5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E5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0E52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550</Words>
  <Characters>4982</Characters>
  <Application>Microsoft Office Word</Application>
  <DocSecurity>0</DocSecurity>
  <Lines>123</Lines>
  <Paragraphs>116</Paragraphs>
  <ScaleCrop>false</ScaleCrop>
  <LinksUpToDate>false</LinksUpToDate>
  <CharactersWithSpaces>10933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16 -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