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613" w:rsidRPr="00406163" w:rsidRDefault="00767613" w:rsidP="00767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0089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DIRECTOR                            98,080      52,248      98,080      52,248      98,080      52,248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 (.50)      (1.00)       (.50)      (1.00)       (.50)</w:t>
      </w:r>
    </w:p>
    <w:p w:rsidR="00767613" w:rsidRPr="00406163" w:rsidRDefault="00767613" w:rsidP="007676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TOTAL PERSONAL SERVICE               98,080      52,248      98,080      52,248      98,080      52,248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(1.00)       (.50)      (1.00)       (.50)      (1.00)       (.50)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TOTAL ADMINISTRATION                  98,080      52,248      98,080      52,248      98,080      52,248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(1.00)       (.50)      (1.00)       (.50)      (1.00)       (.50)</w:t>
      </w:r>
    </w:p>
    <w:p w:rsidR="00767613" w:rsidRPr="0040616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II. STATEWIDE ARTS SERVICES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PERSONAL SERVICE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CLASSIFIED POSITIONS               665,285     367,223     675,650     377,588     724,385     426,323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(22.50)     (14.50)     (22.50)     (14.50)     (22.50)     (14.50)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NEW POSITIONS</w:t>
      </w:r>
    </w:p>
    <w:p w:rsidR="00767613" w:rsidRDefault="00767613" w:rsidP="0076761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16    PROGRAM COORDINATOR I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                        (1.00)                  (1.00)</w:t>
      </w:r>
    </w:p>
    <w:p w:rsidR="00767613" w:rsidRPr="00406163" w:rsidRDefault="00767613" w:rsidP="007676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PERSONAL SERVICE              665,285     367,223     675,650     377,588     724,385     426,323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(22.50)     (14.50)     (23.50)     (14.50)     (23.50)     (14.50)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OTHER OPERATING EXPENSES            360,608      45,000     360,608      45,000     360,608      45,000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DIST TO SUBDIVISIONS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DISTRIBUTION TO SUBDIVISIONS     3,022,947   2,333,318   3,022,947   2,333,318   3,022,947   2,333,318</w:t>
      </w:r>
    </w:p>
    <w:p w:rsidR="00767613" w:rsidRPr="00406163" w:rsidRDefault="00767613" w:rsidP="007676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TOTAL DIST SUBDIVISIONS           3,022,947   2,333,318   3,022,947   2,333,318   3,022,947   2,333,318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STATEWIDE ARTS SERVICE       4,048,840   2,745,541   4,059,205   2,755,906   4,107,940   2,804,641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(22.50)     (14.50)     (23.50)     (14.50)     (23.50)     (14.50)</w:t>
      </w:r>
    </w:p>
    <w:p w:rsidR="00767613" w:rsidRPr="0040616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III. EMPLOYEE BENEFITS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C. STATE EMPLOYER CONTRIBUTIONS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EMPLOYER CONTRIBUTIONS             328,313     168,096     334,211     173,994     352,976     192,759</w:t>
      </w:r>
    </w:p>
    <w:p w:rsidR="00767613" w:rsidRPr="00406163" w:rsidRDefault="00767613" w:rsidP="007676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TOTAL FRINGE BENEFITS               328,313     168,096     334,211     173,994     352,976     192,759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TOTAL EMPLOYEE BENEFITS              328,313     168,096     334,211     173,994     352,976     192,759</w:t>
      </w:r>
    </w:p>
    <w:p w:rsidR="00767613" w:rsidRPr="0040616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ARTS COMMISSION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</w:p>
    <w:p w:rsidR="00767613" w:rsidRDefault="00767613" w:rsidP="0076761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67613" w:rsidRPr="00406163" w:rsidRDefault="00767613" w:rsidP="00767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0090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FUNDS AVAILABLE              4,475,233   2,965,885   4,491,496   2,982,148   4,558,996   3,049,648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TOTAL AUTHORIZED FTE POSITIONS       (23.50)     (15.00)     (24.50)     (15.00)     (24.50)     (15.00)</w:t>
      </w:r>
    </w:p>
    <w:p w:rsidR="00767613" w:rsidRPr="00406163" w:rsidRDefault="00767613" w:rsidP="007676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67613" w:rsidRDefault="00767613" w:rsidP="0076761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67613" w:rsidSect="0076761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613" w:rsidRDefault="00767613" w:rsidP="00DA542B">
      <w:r>
        <w:separator/>
      </w:r>
    </w:p>
  </w:endnote>
  <w:endnote w:type="continuationSeparator" w:id="0">
    <w:p w:rsidR="00767613" w:rsidRDefault="0076761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648150-E71F-4B5A-8E9A-5D50C1DB3B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9E22B7D-4C86-4093-A2D3-99536D34E939}"/>
    <w:embedItalic r:id="rId3" w:fontKey="{B8D16D4A-A2E9-4018-BB6C-E60132CCD3A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9E0CDB7-1165-4D5E-893F-030F1F341EA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9898A72-7298-4520-BA86-53B20BB50656}"/>
    <w:embedItalic r:id="rId6" w:fontKey="{D9D3461C-3C64-4333-B0BD-803D8FBD68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02ADD34-9A38-4E58-91A2-386C3922227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613" w:rsidRDefault="00767613" w:rsidP="00DA542B">
      <w:r>
        <w:separator/>
      </w:r>
    </w:p>
  </w:footnote>
  <w:footnote w:type="continuationSeparator" w:id="0">
    <w:p w:rsidR="00767613" w:rsidRDefault="0076761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61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67613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312</Words>
  <Characters>2870</Characters>
  <Application>Microsoft Office Word</Application>
  <DocSecurity>0</DocSecurity>
  <Lines>61</Lines>
  <Paragraphs>57</Paragraphs>
  <ScaleCrop>false</ScaleCrop>
  <LinksUpToDate>false</LinksUpToDate>
  <CharactersWithSpaces>5498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28 - House Amended - South Carolina Legislature Online</dc:title>
  <dc:subject/>
  <dc:creator/>
  <cp:keywords/>
  <dc:description/>
  <cp:lastModifiedBy/>
  <cp:revision>1</cp:revision>
  <dcterms:created xsi:type="dcterms:W3CDTF">2015-05-29T13:59:00Z</dcterms:created>
  <dcterms:modified xsi:type="dcterms:W3CDTF">2015-05-29T13:59:00Z</dcterms:modified>
</cp:coreProperties>
</file>