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REGULATORY &amp; PUBLIC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GENERAL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1,499,198     300,771   1,754,198     300,771   1,754,198     300,771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(56.00)     (36.00)     (51.00)     (13.00)     (51.00)     (13.00)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  731,306     193,937     742,274     204,905     742,274     204,905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(5.42)      (5.42)      (5.42)      (3.42)      (5.42)      (3.42)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284,204                 314,204                 314,204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2,514,708     494,708   2,810,676     505,676   2,810,676     505,676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(61.42)     (41.42)     (56.42)     (16.42)     (56.42)     (16.42)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1,348,469               1,648,469               1,648,469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GENERAL                     3,863,177     494,708   4,459,145     505,676   4,459,145     505,676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(61.42)     (41.42)     (56.42)     (16.42)     (56.42)     (16.42)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I. REGULATORY &amp; PUBLIC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B.  RESTRICTED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  191,779                 292,279                 292,279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(5.00)                 (10.00)                 (10.00)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UNCLASSIFIED POSITIONS                                    18,500                  18,500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OTHER PERSONAL SERVICES          387,620                 271,800                 271,800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TOTAL PERSONAL SERVICE            579,399                 582,579                 582,579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(5.00)                 (10.00)                 (10.00)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OPERATING EXPENSES          368,568                 379,068                 379,068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RESTRICTED                   947,967                 961,647                 961,647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(5.00)                 (10.00)                 (10.00)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REGULATORY &amp; PUBLIC SER      4,811,144     494,708   5,420,792     505,676   5,420,792     505,676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(66.42)     (41.42)     (66.42)     (16.42)     (66.42)     (16.42)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II. LIVESTOCK-POULTRY HEALTH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A.   GENERAL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CLASSIFIED POSITIONS            1,007,854     912,454   1,083,667     961,811   1,083,667     961,811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(42.00)     (42.00)     (38.00)     (38.00)     (38.00)     (38.00)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UNCLASSIFIED POSITIONS            984,470     984,470     984,470     984,470     984,470     984,470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(7.33)      (7.33)      (7.33)      (7.33)      (7.33)      (7.33)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PERSONAL SERVICES           172,403                 172,403                 172,403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PERSONAL SERVICE           2,164,727   1,896,924   2,240,540   1,946,281   2,240,540   1,946,281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(49.33)     (49.33)     (45.33)     (45.33)     (45.33)     (45.33)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   948,960     273,706     948,960     273,706     948,960     273,706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GENERAL                     3,113,687   2,170,630   3,189,500   2,219,987   3,189,500   2,219,987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(49.33)     (49.33)     (45.33)     (45.33)     (45.33)     (45.33)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II. LIVESTOCK-POULTRY HEALTH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B. RESTRICTED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CLASSIFIED POSITIONS             873,371                 846,915                 846,915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UNCLASSIFIED POSITIONS           182,358                 248,358                 248,358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(.50)                  (4.50)                  (4.50)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PERSONAL SERVICES                                   72,219                  72,219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PERSONAL SERVICE          1,055,729               1,167,492               1,167,492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(21.50)                 (25.50)                 (25.50)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OTHER OPERATING EXPENSES          952,053                 833,553                 833,553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RESTRICTED                 2,007,782               2,001,045               2,001,045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(21.50)                 (25.50)                 (25.50)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LIVESTOCK - POULTRY HEALTH   5,121,469   2,170,630   5,190,545   2,219,987   5,190,545   2,219,987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(70.83)     (49.33)     (70.83)     (45.33)     (70.83)     (45.33)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III. AGRICULTURAL RESEARCH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CLASSIFIED POSITIONS             4,044,177   3,003,613   4,285,480   3,244,916   4,285,480   3,244,916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(154.42)    (112.99)    (154.42)    (112.99)    (154.42)    (112.99)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UNCLASSIFIED POSITIONS           9,469,304   7,336,133  10,153,573   7,336,133  10,153,573   7,336,133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(88.14)     (66.61)     (88.14)     (66.61)     (88.14)     (66.61)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NEW POSITIONS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SCIENTIST                                                 100,000     100,000     100,000     100,000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(1.00)      (1.00)      (1.00)      (1.00)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PERSONAL SERVICES            816,714               1,166,714               1,166,714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PERSONAL SERVICE           14,330,195  10,339,746  15,705,767  10,681,049  15,705,767  10,681,049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(242.56)    (179.60)    (243.56)    (180.60)    (243.56)    (180.60)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OTHER OPERATING EXPENSES          4,372,687     212,400   3,922,687     212,400   3,932,687     222,400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AGRICULTURAL RESEARCH       18,702,882  10,552,146  19,628,454  10,893,449  19,638,454  10,903,449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(242.56)    (179.60)    (243.56)    (180.60)    (243.56)    (180.60)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IV. COOPERATIVE EXTENSION SVC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PERSONAL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CLASSIFIED POSITIONS             5,394,493   3,123,469   4,456,280   3,370,256   4,456,280   3,370,256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(172.04)     (92.54)    (163.04)     (92.54)    (163.04)     (92.54)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NEW POSITIONS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5    GIS ANALYST                                                40,000      40,000      40,000      40,000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 (1.00)      (1.00)      (1.00)      (1.00)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7    PROGRAM ASSISTANT                                          35,000      35,000      35,000      35,000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(1.00)      (1.00)      (1.00)      (1.00)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PROGRAM MANAGER I                                          50,000      50,000     100,000     100,000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(1.00)      (1.00)      (2.00)      (2.00)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UNCLASSIFIED POSITIONS          10,012,492   6,744,226  11,203,611   6,744,226  11,203,611   6,744,226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(183.90)     (84.64)    (192.90)    (113.64)    (192.90)    (113.64)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NEW POSITIONS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EXTENSION ASSOCIATES                                      200,000     200,000     250,000     250,000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(2.00)      (2.00)      (3.00)      (3.00)</w:t>
      </w:r>
    </w:p>
    <w:p w:rsidR="00DC229C" w:rsidRDefault="00DC229C" w:rsidP="00DC2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EXTENSION AGENT                                           600,000     600,000     680,000     680,000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(15.00)     (15.00)     (15.00)     (15.00)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2,897,061      13,100   4,047,061      13,100   4,047,061      13,100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18,304,046   9,880,795  20,631,952  11,052,582  20,811,952  11,232,582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(355.94)    (177.18)    (375.94)    (226.18)    (377.94)    (228.18)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10,381,584     143,600   8,212,574     254,590   8,219,404     261,420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COOPERATIVE EXTENSION SERV  28,685,630  10,024,395  28,844,526  11,307,172  29,031,356  11,494,002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(355.94)    (177.18)    (375.94)    (226.18)    (377.94)    (228.18)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V. EMPLOYEE BENEFITS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C. STATE EMPLOYER CONTRIBUTIONS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EMPLOYER CONTRIBUTIONS          13,927,436   8,790,307  14,771,995   9,445,366  14,825,165   9,498,536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FRINGE BENEFITS            13,927,436   8,790,307  14,771,995   9,445,366  14,825,165   9,498,536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EMPLOYEE BENEFITS           13,927,436   8,790,307  14,771,995   9,445,366  14,825,165   9,498,536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CLEMSON UNIV (PUBLIC SERVICE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ACTIVITIES)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71,248,561  32,032,186  73,856,312  34,371,650  74,106,312  34,621,650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(735.75)    (447.53)    (756.75)    (468.53)    (758.75)    (470.53)</w:t>
      </w:r>
    </w:p>
    <w:p w:rsidR="00DC229C" w:rsidRPr="00406163" w:rsidRDefault="00DC229C" w:rsidP="00DC229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C229C" w:rsidRDefault="00DC229C" w:rsidP="00DC229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C229C" w:rsidSect="00DC22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29C" w:rsidRDefault="00DC229C" w:rsidP="00DA542B">
      <w:r>
        <w:separator/>
      </w:r>
    </w:p>
  </w:endnote>
  <w:endnote w:type="continuationSeparator" w:id="0">
    <w:p w:rsidR="00DC229C" w:rsidRDefault="00DC229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D861D4-8E94-42AE-B0CA-AF93BE6C60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E01C7B-BF43-448D-9E36-97E3F21DBCD7}"/>
    <w:embedItalic r:id="rId3" w:fontKey="{A90899EA-C7F7-4D01-BF73-4377B67401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4C5CD0-A31E-4AEF-BE93-DF16A61DBE8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D1F6ED5-D502-4EB7-B51D-9B93F8D4EBFD}"/>
    <w:embedItalic r:id="rId6" w:fontKey="{6B947EA2-4D64-4411-9A7F-EB8CE70958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85371D-D34B-41F1-B85A-121D1BB4FB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29C" w:rsidRDefault="00DC229C" w:rsidP="00DA542B">
      <w:r>
        <w:separator/>
      </w:r>
    </w:p>
  </w:footnote>
  <w:footnote w:type="continuationSeparator" w:id="0">
    <w:p w:rsidR="00DC229C" w:rsidRDefault="00DC229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C229C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877</Words>
  <Characters>7802</Characters>
  <Application>Microsoft Office Word</Application>
  <DocSecurity>0</DocSecurity>
  <Lines>166</Lines>
  <Paragraphs>156</Paragraphs>
  <ScaleCrop>false</ScaleCrop>
  <LinksUpToDate>false</LinksUpToDate>
  <CharactersWithSpaces>15270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45 -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