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129,877     129,877     129,877     129,877     129,877     129,877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2,375,277   1,345,113   2,429,194   1,399,030   2,420,990   1,372,835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(42.17)     (23.50)     (42.17)     (23.50)     (42.17)     (23.50)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184,076      89,579     184,076      89,579     186,100      89,579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   32,956                  32,956                  33,811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2,722,186   1,564,569   2,776,103   1,618,486   2,770,778   1,592,291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(44.17)     (25.50)     (44.17)     (25.50)     (44.17)     (25.50)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  327,742      60,956     327,742      60,956     327,742      60,956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AID TO SUBDIVISIONS: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ALLOC OTHER ENTITIES                50,000                  50,000                  50,000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DIST SUBDIVISIONS              50,000                  50,000                  50,000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ADMINISTRATION               3,099,928   1,625,525   3,153,845   1,679,442   3,148,520   1,653,247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(44.17)     (25.50)     (44.17)     (25.50)     (44.17)     (25.50)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II. PROGRAMS &amp; SERVICES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A. CONSERVATION EDUCATION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1.OUTREACH PROGRAMS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CLASSIFIED POSITIONS             468,326     412,819     500,100     444,593     479,575     423,734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(15.10)      (9.60)     (15.10)      (9.60)     (15.10)      (9.60)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UNCLASSIFIED POSITIONS            92,266                  92,266                  92,266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TOTAL PERSONAL SERVICE            560,592     412,819     592,366     444,593     571,841     423,734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(16.10)      (9.60)     (16.10)      (9.60)     (16.10)      (9.60)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OTHER OPERATING EXPENSES          537,000     500,000     837,000     800,000     537,000     500,000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TOTAL OUTREACH PROGRAMS          1,097,592     912,819   1,429,366   1,244,593   1,108,841     923,734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(16.10)      (9.60)     (16.10)      (9.60)     (16.10)      (9.60)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2. MAGAZINE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CLASSIFIED POSITIONS             268,250                 268,250                 268,379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(4.15)                  (4.15)                  (4.15)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TOTAL PERSONAL SERVICE            268,250                 268,250                 268,379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(4.15)                  (4.15)                  (4.15)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0161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OTHER OPERATING EXPENSES          608,507                 608,507                 608,507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TOTAL MAGAZINE                     876,757                 876,757                 876,886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 (4.15)                  (4.15)                  (4.15)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3. WEB SVCS &amp; TECHNOL.DEVEL.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CLASSIFIED POSITIONS           1,234,968     526,343   1,247,097     538,472   1,253,218     538,472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(20.18)     (12.83)     (20.18)     (12.83)     (20.18)     (12.83)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TOTAL PERSONAL SERVICE          1,234,968     526,343   1,247,097     538,472   1,253,218     538,472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(20.18)     (12.83)     (20.18)     (12.83)     (20.18)     (12.83)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OTHER OPERATING EXPENSES        1,293,610     105,000   1,524,225     335,615   1,524,225     335,615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TOTAL WEB SVCS &amp; TECHNOL.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DEVEL.                          2,528,578     631,343   2,771,322     874,087   2,777,443     874,087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(20.18)     (12.83)     (20.18)     (12.83)     (20.18)     (12.83)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CONSERVATION EDUCATION      4,502,927   1,544,162   5,077,445   2,118,680   4,763,170   1,797,821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(40.43)     (22.43)     (40.43)     (22.43)     (40.43)     (22.43)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B. TITLING &amp; LICENSING SERVICES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1. BOAT TITLING &amp; REGISTRATION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CLASSIFIED POSITIONS             795,275                 844,327                 795,275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(23.00)                 (23.00)                 (23.00)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NEW POSITIONS</w:t>
      </w:r>
    </w:p>
    <w:p w:rsidR="00A572EE" w:rsidRDefault="00A572EE" w:rsidP="00A5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25      ADMINISTRATIVE SPECIALIST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</w:t>
      </w:r>
    </w:p>
    <w:p w:rsidR="00A572EE" w:rsidRDefault="00A572EE" w:rsidP="00A5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27      II                                                                               49,052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                                                (2.00)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OTHER PERSONAL SERVICES           60,000                  60,000                  60,000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TOTAL PERSONAL SERVICE            855,275                 904,327                 904,327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(23.00)                 (23.00)                 (25.00)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OTHER OPERATING EXPENSES          340,100                 341,600                 341,600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TOTAL BOAT TITLING &amp;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REGISTRATION                    1,195,375               1,245,927               1,245,927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(23.00)                 (23.00)                 (25.00)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2. FISHING &amp; HUNTING LICENSES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CLASSIFIED POSITIONS             264,600                 264,600                 269,771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(7.60)                  (7.60)                  (7.60)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0162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OTHER PERSONAL SERVICES           44,450                  44,450                  44,887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TOTAL PERSONAL SERVICE            309,050                 309,050                 314,658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 (7.60)                  (7.60)                  (7.60)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OTHER OPERATING EXPENSES          756,730                 756,730                 756,730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TOTAL FISHING &amp; HUNTING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LICENSES                        1,065,780               1,065,780               1,071,388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(7.60)                  (7.60)                  (7.60)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TITLING &amp; LICENSE SVCS      2,261,155               2,311,707               2,317,315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(30.60)                 (30.60)                 (32.60)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C. REGIONAL PROJECTS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1. BOATING ACCESS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CLASSIFIED POSITIONS             399,342                 451,842                 399,342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(5.50)                  (5.50)                  (5.50)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NEW POSITIONS</w:t>
      </w:r>
    </w:p>
    <w:p w:rsidR="00A572EE" w:rsidRDefault="00A572EE" w:rsidP="00A5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18      ENG/ASSOC ENG II                                                                 52,500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                                                (1.00)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TOTAL PERSONAL SERVICE            399,342                 451,842                 451,842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(5.50)                  (5.50)                  (6.50)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OTHER OPERATING EXPENSES        2,104,776               2,116,276               2,116,276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TOTAL BOATING ACCESS             2,504,118               2,568,118               2,568,118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(5.50)                  (5.50)                  (6.50)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2. COUNTY/WATER REC FUND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OTHER OPERATING EXPENSES          263,000                 263,000                 263,000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AID TO SUBDIVISIONS: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ALLOC MUNI-RESTRICTED            435,000                 435,000                 435,000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ALLOC CNTY-RESTRICTED             75,000                  75,000                  75,000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TOTAL DIST SUBDIVISIONS           510,000                 510,000                 510,000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TOTAL COUNTY/WATER REC FUND        773,000                 773,000                 773,000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3. CNTY GAME &amp; FISH FUND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OTHER PERSONAL SERVICES            5,000                   5,000                   5,583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TOTAL PERSONAL SERVICE              5,000                   5,000                   5,583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OTHER OPERATING EXPENSES          325,000                 325,000                 325,000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TOTAL COUNTY GAME &amp; FISH FUND      330,000                 330,000                 330,583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0163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REGIONAL PROJECTS           3,607,118               3,671,118               3,671,701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(5.50)                  (5.50)                  (6.50)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D. WILDLIFE/FW FISHERIES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1. WILDLIFE-REGIONAL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OPERATIONS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CLASSIFIED POSITIONS           3,112,521               3,476,533               3,578,444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(93.95)                 (93.95)                 (93.95)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NEW POSITIONS</w:t>
      </w:r>
    </w:p>
    <w:p w:rsidR="00A572EE" w:rsidRDefault="00A572EE" w:rsidP="00A5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11      NATURAL RESOURCE TECHN II                                                        72,900      72,900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                         (3.00)      (3.00)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UNCLASSIFIED POSITIONS            92,700                  92,700                  94,686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(1.00)                  (1.00)                  (1.00)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OTHER PERSONAL SERVICES          579,500                 706,740                 710,442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TOTAL PERSONAL SERVICE          3,784,721               4,275,973               4,456,472      72,900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(94.95)                 (94.95)                 (97.95)      (3.00)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OTHER OPERATING EXPENSES        6,075,568               7,718,913               8,182,136      74,398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TOTAL WILDLIFE - REGIONAL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OPERATIONS                      9,860,289              11,994,886              12,638,608     147,298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(94.95)                 (94.95)                 (97.95)      (3.00)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2. WILDLIFE-STATEWIDE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OPERATIONS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CLASSIFIED POSITIONS             518,006                 518,006                 520,715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(15.00)                 (15.00)                 (15.00)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OTHER PERSONAL SERVICES           12,000                  12,000                  14,839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TOTAL PERSONAL SERVICE            530,006                 530,006                 535,554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(15.00)                 (15.00)                 (15.00)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OTHER OPERATING EXPENSES        1,473,118               2,173,118     700,000   1,473,118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AID TO SUBDIVISIONS: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ALLOC OTHER ENTITIES              20,000                  20,000                  20,000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TOTAL DIST SUBDIVISIONS            20,000                  20,000                  20,000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TOTAL WILDLIFE - STATEWIDE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OPERATIONS                      2,023,124               2,723,124     700,000   2,028,672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(15.00)                 (15.00)                 (15.00)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3. ENDANGERED SPECIES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CLASSIFIED POSITIONS             427,130                 448,370      21,240     450,371      19,968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 (5.85)                  (5.85)       (.50)      (5.85)       (.50)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OTHER PERSONAL SERVICES          199,790                 199,790                 200,664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TOTAL PERSONAL SERVICE            626,920                 648,160      21,240     651,035      19,968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(5.85)                  (5.85)       (.50)      (5.85)       (.50)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OTHER OPERATING EXPENSES          958,025               1,046,714      88,689   1,047,206      89,181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TOTAL ENDANGERED SPECIES         1,584,945               1,694,874     109,929   1,698,241     109,149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(5.85)                  (5.85)       (.50)      (5.85)       (.50)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4. FISHERIES-REGIONAL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OPERATIONS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CLASSIFIED POSITIONS           1,128,078               1,128,078               1,293,423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(34.32)                 (34.32)                 (34.32)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OTHER PERSONAL SERVICES          839,343                 839,343                 845,538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TOTAL PERSONAL SERVICE          1,967,421               1,967,421               2,138,961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(34.32)                 (34.32)                 (34.32)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OTHER OPERATING EXPENSES        2,042,783               2,042,783               2,307,563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TOTAL FISHERIES - REGIONAL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OPERATIONS                      4,010,204               4,010,204               4,446,524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(34.32)                 (34.32)                 (34.32)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5. FISHERIES-HATCHERY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OPERATIONS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CLASSIFIED POSITIONS           1,608,270               1,608,270               1,685,202      64,613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(27.00)                 (27.00)                 (29.00)      (2.00)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OTHER PERSONAL SERVICES          415,400                 415,400                 419,527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TOTAL PERSONAL SERVICE          2,023,670               2,023,670               2,104,729      64,613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(27.00)                 (27.00)                 (29.00)      (2.00)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OTHER OPERATING EXPENSES        2,706,280     300,000   2,706,280     300,000   2,741,546     335,266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TOTAL FISHERIES - HATCHERY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OPERATIONS                      4,729,950     300,000   4,729,950     300,000   4,846,275     399,879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(27.00)                 (27.00)                 (29.00)      (2.00)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TOTAL WILDLIFE &amp; FRESHWATER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FISHERIES                       22,208,512     300,000  25,153,038   1,109,929  25,658,320     656,326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(177.12)                (177.12)       (.50)    (182.12)      (5.50)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572EE" w:rsidRDefault="00A572EE" w:rsidP="00A572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0165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E. LAW ENFORCEMENT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1. CONSERVATION ENFORCEMENT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CLASSIFIED POSITIONS          11,030,446   8,025,407  11,227,378   8,222,339  11,517,149   8,474,166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(281.14)    (203.40)    (281.14)    (203.40)    (281.14)    (203.40)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NEW POSITIONS</w:t>
      </w:r>
    </w:p>
    <w:p w:rsidR="00A572EE" w:rsidRDefault="00A572EE" w:rsidP="00A5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7      LAW ENFORCMNT OFFICER I                                 167,640     167,640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                        (5.00)      (5.00)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OTHER PERSONAL SERVICES          286,951                 286,951                 287,388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TOTAL PERSONAL SERVICE         11,317,397   8,025,407  11,681,969   8,389,979  11,804,537   8,474,166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(281.14)    (203.40)    (286.14)    (208.40)    (281.14)    (203.40)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OTHER OPERATING EXPENSES        5,445,394     995,394   6,039,828   1,589,828   5,973,128   1,523,128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TOTAL CONSERVATION ENFORCEMENT  16,762,791   9,020,801  17,721,797   9,979,807  17,777,665   9,997,294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(281.14)    (203.40)    (286.14)    (208.40)    (281.14)    (203.40)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2. BOATING SAFETY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CLASSIFIED POSITIONS             224,576                 785,493                 785,493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(18.00)                 (18.00)                 (18.00)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UNCLASSIFIED POSITIONS            22,000                 102,590                 102,590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OTHER PERSONAL SERVICES           73,000                 156,213                 156,213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TOTAL PERSONAL SERVICE            319,576               1,044,296               1,044,296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(19.00)                 (19.00)                 (19.00)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OTHER OPERATING EXPENSES        1,163,661               2,408,157               2,408,157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BOATING SAFETY             1,483,237               3,452,453               3,452,453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(19.00)                 (19.00)                 (19.00)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3. HUNTER SAFETY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CLASSIFIED POSITIONS             398,771                 741,662                 745,610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(9.00)                  (9.00)                  (9.00)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OTHER PERSONAL SERVICES           68,088                 226,062                 226,801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TOTAL PERSONAL SERVICE            466,859                 967,724                 972,411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(9.00)                  (9.00)                  (9.00)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OTHER OPERATING EXPENSES        1,643,873               2,454,619               2,454,619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TOTAL HUNTER SAFETY              2,110,732               3,422,343               3,427,030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(9.00)                  (9.00)                  (9.00)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0166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LAW ENFORCEMENT            20,356,760   9,020,801  24,596,593   9,979,807  24,657,148   9,997,294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(309.14)    (203.40)    (314.14)    (208.40)    (309.14)    (203.40)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F. MARINE RESOURCES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1. CONSERVATION &amp; MGMT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CLASSIFIED POSITIONS           2,733,516     620,000   2,784,561     637,334   2,942,118     637,334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(67.44)     (11.52)     (67.44)     (11.52)     (65.44)     (11.52)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UNCLASSIFIED POSITIONS           139,055      60,998     127,231      62,676     173,022      62,676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(1.55)       (.60)      (1.55)       (.60)      (1.55)       (.60)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OTHER PERSONAL SERVICES          911,020                 890,811                 930,604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TOTAL PERSONAL SERVICE          3,783,591     680,998   3,802,603     700,010   4,045,744     700,010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(68.99)     (12.12)     (68.99)     (12.12)     (66.99)     (12.12)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OPERATING EXPENSES        4,078,883               4,078,883               3,871,265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SPECIAL ITEMS: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ATLANTIC MARINE FISHERIES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COMMISSION                       34,980                  34,980                  34,980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TOTAL SPECIAL ITEMS                34,980                  34,980                  34,980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TOTAL MARINE CONSERVATION &amp;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MGMT                            7,897,454     680,998   7,916,466     700,010   7,951,989     700,010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(68.99)     (12.12)     (68.99)     (12.12)     (66.99)     (12.12)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2. MARINE RESEARCH &amp;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MONITORING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CLASSIFIED POSITIONS             866,099     185,175   1,097,791     416,867   1,139,617     416,867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(28.04)      (4.00)     (28.04)      (4.00)     (28.04)      (4.00)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UNCLASSIFIED POSITIONS           337,634     319,563     337,634     319,563     337,634     319,563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(6.45)      (3.90)      (6.45)      (3.90)      (6.45)      (3.90)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OTHER PERSONAL SERVICES        1,248,940               1,248,940               1,254,995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TOTAL PERSONAL SERVICE          2,452,673     504,738   2,684,365     736,430   2,732,246     736,430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(34.49)      (7.90)     (34.49)      (7.90)     (34.49)      (7.90)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OTHER OPERATING EXPENSES        2,261,809               2,398,853     137,044   2,358,172     137,044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SPECIAL ITEMS: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WADDELL MARICULTURE CENTER       353,202     353,202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TOTAL SPECIAL ITEMS               353,202     353,202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TOTAL MARINE RESEARCH &amp;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MONITORING                      5,067,684     857,940   5,083,218     873,474   5,090,418     873,474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(34.49)      (7.90)     (34.49)      (7.90)     (34.49)      (7.90)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0167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MARINE RESOURCES           12,965,138   1,538,938  12,999,684   1,573,484  13,042,407   1,573,484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(103.48)     (20.02)    (103.48)     (20.02)    (101.48)     (20.02)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G. LAND, WATER &amp; CONSERVATION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1. EARTH SCIENCE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CLASSIFIED POSITIONS           1,244,530     935,640   1,263,469     954,579   1,263,469     954,579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(27.66)     (16.32)     (27.66)     (16.32)     (27.66)     (16.32)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UNCLASSIFIED POSITIONS            99,910      99,910     102,630     102,630     102,630     102,630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(1.00)      (1.00)      (1.00)      (1.00)      (1.00)      (1.00)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OTHER PERSONAL SERVICES          142,300                 142,300                 142,300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TOTAL PERSONAL SERVICE          1,486,740   1,035,550   1,508,399   1,057,209   1,508,399   1,057,209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(28.66)     (17.32)     (28.66)     (17.32)     (28.66)     (17.32)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OPERATING EXPENSES        1,121,209     415,357   1,121,209     415,357   1,121,209     415,357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TOTAL EARTH SCIENCE              2,607,949   1,450,907   2,629,608   1,472,566   2,629,608   1,472,566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(28.66)     (17.32)     (28.66)     (17.32)     (28.66)     (17.32)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2. CONSERVATION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CLASSIFIED POSITIONS             294,965     198,728     299,265     203,028     299,265     203,028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(12.39)      (5.89)     (12.39)      (5.89)     (12.39)      (5.89)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OTHER PERSONAL SERVICES           89,000                  89,000                  89,000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TOTAL PERSONAL SERVICE            383,965     198,728     388,265     203,028     388,265     203,028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(12.39)      (5.89)     (12.39)      (5.89)     (12.39)      (5.89)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OTHER OPERATING EXPENSES        2,039,252      80,200   2,039,252      80,200   2,039,252      80,200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AID TO SUBDIVISIONS: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AID TO CONSERVATION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DISTRICTS                     1,208,698     690,000   1,208,698     690,000   1,208,698     690,000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TOTAL DIST SUBDIVISIONS         1,208,698     690,000   1,208,698     690,000   1,208,698     690,000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TOTAL CONSERVATION               3,631,915     968,928   3,636,215     973,228   3,636,215     973,228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(12.39)      (5.89)     (12.39)      (5.89)     (12.39)      (5.89)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3. HERITAGE TRUST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PERSONAL SERVICE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CLASSIFIED POSITIONS             413,373                 413,373                 424,190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(7.71)                  (7.71)                  (7.71)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OTHER PERSONAL SERVICES           57,850                  57,850                  60,535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TOTAL PERSONAL SERVICE            471,223                 471,223                 484,725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(7.71)                  (7.71)                  (7.71)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0168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OTHER OPERATING EXPENSES          949,343                 949,343                 949,343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TOTAL HERITAGE TRUST             1,420,566               1,420,566               1,434,068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 (7.71)                  (7.71)                  (7.71)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TOTAL LAND, WATER &amp;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CONSERVATION                     7,660,430   2,419,835   7,686,389   2,445,794   7,699,891   2,445,794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(48.76)     (23.21)     (48.76)     (23.21)     (48.76)     (23.21)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TOTAL PROGRAMS AND SERVICES       73,562,040  14,823,736  81,495,974  17,227,694  81,809,952  16,470,719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(715.03)    (269.06)    (720.03)    (274.56)    (721.03)    (274.56)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III. EMPLOYEE BENEFITS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C. STATE EMPLOYER CONTRIBUTIONS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EMPLOYER CONTRIBUTIONS          12,162,516   4,773,649  12,837,645   5,018,903  13,028,052   5,046,746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FRINGE BENEFITS            12,162,516   4,773,649  12,837,645   5,018,903  13,028,052   5,046,746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EMPLOYEE BENEFITS           12,162,516   4,773,649  12,837,645   5,018,903  13,028,052   5,046,746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IV. NON-RECURRING APPROPRIATIONS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RV PALMETTO ENGINE REPLACEMENT      400,000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NON-RECURRING APPRO.           400,000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NON-RECURRING                  400,000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DEPT OF NATURAL RESOURCES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TOTAL RECURRING BASE              88,824,484  21,222,910  97,487,464  23,926,039  97,986,524  23,170,712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FUNDS AVAILABLE             89,224,484  21,222,910  97,487,464  23,926,039  97,986,524  23,170,712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AUTHORIZED FTE POSITIONS      (759.20)    (294.56)    (764.20)    (300.06)    (765.20)    (300.06)</w:t>
      </w:r>
    </w:p>
    <w:p w:rsidR="00A572EE" w:rsidRPr="00406163" w:rsidRDefault="00A572EE" w:rsidP="00A572E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572EE" w:rsidRDefault="00A572EE" w:rsidP="00A572E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572EE" w:rsidSect="00A572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2EE" w:rsidRDefault="00A572EE" w:rsidP="00DA542B">
      <w:r>
        <w:separator/>
      </w:r>
    </w:p>
  </w:endnote>
  <w:endnote w:type="continuationSeparator" w:id="0">
    <w:p w:rsidR="00A572EE" w:rsidRDefault="00A572E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BC73A9-FC0E-415B-B1D0-22B6B9CDA4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0FC7363-A301-4A13-93E6-5BD71BF62D00}"/>
    <w:embedItalic r:id="rId3" w:fontKey="{573D8898-773E-481E-967B-C889142917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2088AC-AFE6-4DF8-8709-D0A808B435B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467E6AB-09C3-45F1-A24C-76CDF397BEC4}"/>
    <w:embedItalic r:id="rId6" w:fontKey="{B067AEC7-9825-4AD9-9407-4FE0AB4931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D001061-70BE-4AF7-B05D-28A7653F67B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2EE" w:rsidRDefault="00A572EE" w:rsidP="00DA542B">
      <w:r>
        <w:separator/>
      </w:r>
    </w:p>
  </w:footnote>
  <w:footnote w:type="continuationSeparator" w:id="0">
    <w:p w:rsidR="00A572EE" w:rsidRDefault="00A572E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2E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2EE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9</Pages>
  <Words>2339</Words>
  <Characters>22249</Characters>
  <Application>Microsoft Office Word</Application>
  <DocSecurity>0</DocSecurity>
  <Lines>483</Lines>
  <Paragraphs>461</Paragraphs>
  <ScaleCrop>false</ScaleCrop>
  <LinksUpToDate>false</LinksUpToDate>
  <CharactersWithSpaces>43499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47 -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