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1F7" w:rsidRPr="00406163" w:rsidRDefault="004721F7" w:rsidP="004721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61-0001                                              SECTION  61                                                 PAGE 0195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ADMINISTRATION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EXECUTIVE DIRECTOR                 125,220     125,220     130,229     130,229     130,229     130,229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CLASSIFIED POSITIONS               440,991     305,746     539,450     404,205     539,450     404,205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 (9.50)      (9.50)      (9.50)      (9.50)      (9.50)      (9.50)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NEW POSITIONS</w:t>
      </w:r>
    </w:p>
    <w:p w:rsidR="004721F7" w:rsidRDefault="004721F7" w:rsidP="004721F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 xml:space="preserve"> 8    ATTORNEY II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                          (.50)                   (.50)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OTHER PERSONAL SERVICES              1,234       1,234       1,234       1,234       1,234       1,234</w:t>
      </w:r>
    </w:p>
    <w:p w:rsidR="004721F7" w:rsidRPr="00406163" w:rsidRDefault="004721F7" w:rsidP="004721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TOTAL PERSONAL SERVICE              567,445     432,200     670,913     535,668     670,913     535,668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                                  (10.50)     (10.50)     (11.00)     (10.50)     (11.00)     (10.50)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OTHER OPERATING EXPENSES            300,000                 300,000                 300,000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SPECIAL ITEMS: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DEATH PENALTY TRIAL FUNDS        2,500,000               2,500,000               2,500,000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CONFLICT FUND                    2,500,000               2,500,000               2,500,000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LEGAL AID FUNDING                1,700,000               1,700,000               1,700,000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RULE 608 APPOINTMENT FUND        7,050,000   7,050,000   7,050,000   7,050,000   7,050,000   7,050,000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PROFESSIONAL TRAINING &amp;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DEVELOPMENT                                               252,000                 252,000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COURT FINE ASSESSMENT            1,315,132               1,315,132               1,315,132</w:t>
      </w:r>
    </w:p>
    <w:p w:rsidR="004721F7" w:rsidRPr="00406163" w:rsidRDefault="004721F7" w:rsidP="004721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TOTAL SPECIAL ITEMS              15,065,132   7,050,000  15,317,132   7,050,000  15,317,132   7,050,000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TOTAL ADMINISTRATION              15,932,577   7,482,200  16,288,045   7,585,668  16,288,045   7,585,668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                                   (10.50)     (10.50)     (11.00)     (10.50)     (11.00)     (10.50)</w:t>
      </w:r>
    </w:p>
    <w:p w:rsidR="004721F7" w:rsidRPr="00406163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II.  DIVISION OF APPELLATE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DEFENSE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PERSONAL SERVICE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CLASSIFIED POSITIONS               993,877     750,034     993,877     750,034     993,877     750,034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                                    (21.50)     (21.50)     (21.50)     (21.50)     (21.50)     (21.50)</w:t>
      </w:r>
    </w:p>
    <w:p w:rsidR="004721F7" w:rsidRPr="00406163" w:rsidRDefault="004721F7" w:rsidP="004721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TOTAL PERSONAL SERVICE              993,877     750,034     993,877     750,034     993,877     750,034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                                     (21.50)     (21.50)     (21.50)     (21.50)     (21.50)     (21.50)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OTHER OPERATING EXPENSES            302,600                 302,600                 302,600</w:t>
      </w:r>
    </w:p>
    <w:p w:rsidR="004721F7" w:rsidRPr="00406163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TOTAL DIVISION OF APPELLATE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DEFENSE                           1,296,477     750,034   1,296,477     750,034   1,296,477     750,034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                                    (21.50)     (21.50)     (21.50)     (21.50)     (21.50)     (21.50)</w:t>
      </w:r>
    </w:p>
    <w:p w:rsidR="004721F7" w:rsidRPr="00406163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</w:p>
    <w:p w:rsidR="004721F7" w:rsidRDefault="004721F7" w:rsidP="004721F7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721F7" w:rsidRPr="00406163" w:rsidRDefault="004721F7" w:rsidP="004721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61-0002                                              SECTION  61                                                 PAGE 0196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III. OFFICE OF CIRCUIT PUBLIC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DEFENDERS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PERSONAL SERVICE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CIRCUIT PUBLIC DEFENDERS         2,147,542   2,147,542   2,147,542   2,147,542   2,431,440   2,431,440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                                  (16.00)     (16.00)     (16.00)     (16.00)     (16.00)     (16.00)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UNCLASSIFIED POSITIONS             405,985     405,985     405,985     405,985     405,985     405,985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 (16.00)     (16.00)     (16.00)     (16.00)     (16.00)     (16.00)</w:t>
      </w:r>
    </w:p>
    <w:p w:rsidR="004721F7" w:rsidRPr="00406163" w:rsidRDefault="004721F7" w:rsidP="004721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TOTAL PERSONAL SERVICE            2,553,527   2,553,527   2,553,527   2,553,527   2,837,425   2,837,425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(32.00)     (32.00)     (32.00)     (32.00)     (32.00)     (32.00)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OTHER OPERATING EXPENSES             96,000      96,000      96,000      96,000      96,000      96,000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SPECIAL ITEMS: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DEFENSE OF INDIGENTS PER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CAPITA                         10,212,602   6,039,550  10,212,602   6,039,550  12,212,602   8,039,550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DUI DEFENSE OF INDIGENTS           976,593     976,593     976,593     976,593     976,593     976,593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CRIMINAL DOMESTIC VIOLENCE       1,377,185   1,377,185   1,377,185   1,377,185   1,377,185   1,377,185</w:t>
      </w:r>
    </w:p>
    <w:p w:rsidR="004721F7" w:rsidRPr="00406163" w:rsidRDefault="004721F7" w:rsidP="004721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TOTAL SPECIAL ITEMS              12,566,380   8,393,328  12,566,380   8,393,328  14,566,380  10,393,328</w:t>
      </w:r>
    </w:p>
    <w:p w:rsidR="004721F7" w:rsidRPr="00406163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TOTAL OFFICE OF CIRCUIT PUBLIC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DEFENDERS                        15,215,907  11,042,855  15,215,907  11,042,855  17,499,805  13,326,753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                                  (32.00)     (32.00)     (32.00)     (32.00)     (32.00)     (32.00)</w:t>
      </w:r>
    </w:p>
    <w:p w:rsidR="004721F7" w:rsidRPr="00406163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IV. DEATH PENALTY TRIAL DIVISION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PERSONAL SERVICE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UNCLASSIFIED POSITIONS             296,000                 296,000                 296,000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                                    (5.00)                  (5.00)                  (5.00)</w:t>
      </w:r>
    </w:p>
    <w:p w:rsidR="004721F7" w:rsidRPr="00406163" w:rsidRDefault="004721F7" w:rsidP="004721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TOTAL PERSONAL SERVICE              296,000                 296,000                 296,000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                                   (5.00)                  (5.00)                  (5.00)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OTHER OPERATING EXPENSES            115,200                 115,200                 115,200</w:t>
      </w:r>
    </w:p>
    <w:p w:rsidR="004721F7" w:rsidRPr="00406163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TOTAL DEATH PENALTY TRIAL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DIVISION                            411,200                 411,200                 411,200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                                     (5.00)                  (5.00)                  (5.00)</w:t>
      </w:r>
    </w:p>
    <w:p w:rsidR="004721F7" w:rsidRPr="00406163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V. EMPLOYEE BENEFITS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C. STATE EMPLOYER CONTRIBUTIONS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EMPLOYER CONTRIBUTIONS           2,016,520   1,927,720   2,057,772   1,968,972   2,210,655   2,121,855</w:t>
      </w:r>
    </w:p>
    <w:p w:rsidR="004721F7" w:rsidRPr="00406163" w:rsidRDefault="004721F7" w:rsidP="004721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TOTAL FRINGE BENEFITS             2,016,520   1,927,720   2,057,772   1,968,972   2,210,655   2,121,855</w:t>
      </w:r>
    </w:p>
    <w:p w:rsidR="004721F7" w:rsidRPr="00406163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</w:p>
    <w:p w:rsidR="004721F7" w:rsidRDefault="004721F7" w:rsidP="004721F7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721F7" w:rsidRPr="00406163" w:rsidRDefault="004721F7" w:rsidP="004721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61-0003                                              SECTION  61                                                 PAGE 0197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TOTAL EMPLOYEE BENEFITS            2,016,520   1,927,720   2,057,772   1,968,972   2,210,655   2,121,855</w:t>
      </w:r>
    </w:p>
    <w:p w:rsidR="004721F7" w:rsidRPr="00406163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COMMISSION ON INDIGENT DEFENSE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TOTAL FUNDS AVAILABLE             34,872,681  21,202,809  35,269,401  21,347,529  37,706,182  23,784,310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TOTAL AUTHORIZED FTE POSITIONS       (69.00)     (64.00)     (69.50)     (64.00)     (69.50)     (64.00)</w:t>
      </w:r>
    </w:p>
    <w:p w:rsidR="004721F7" w:rsidRPr="00406163" w:rsidRDefault="004721F7" w:rsidP="004721F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721F7" w:rsidRDefault="004721F7" w:rsidP="004721F7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4721F7" w:rsidSect="004721F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21F7" w:rsidRDefault="004721F7" w:rsidP="00DA542B">
      <w:r>
        <w:separator/>
      </w:r>
    </w:p>
  </w:endnote>
  <w:endnote w:type="continuationSeparator" w:id="0">
    <w:p w:rsidR="004721F7" w:rsidRDefault="004721F7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A5ADBC6-77B3-4CC1-B029-40497A0EC05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C8BD0C4-2DE1-4A1E-A605-F55A02568D60}"/>
    <w:embedItalic r:id="rId3" w:fontKey="{16DA9D93-6360-4F0D-BC6C-69D832C961A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6C78F1A-9876-4F02-9DEE-93F918242C6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2C4EC685-93F0-46A3-8D42-B5A7EF81CE14}"/>
    <w:embedItalic r:id="rId6" w:fontKey="{9849B6AA-38C0-424A-B2FD-59E1DA67CA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4EABDEF-FC73-444E-A8EE-6488F996C56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21F7" w:rsidRDefault="004721F7" w:rsidP="00DA542B">
      <w:r>
        <w:separator/>
      </w:r>
    </w:p>
  </w:footnote>
  <w:footnote w:type="continuationSeparator" w:id="0">
    <w:p w:rsidR="004721F7" w:rsidRDefault="004721F7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1F7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721F7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3</Pages>
  <Words>628</Words>
  <Characters>5537</Characters>
  <Application>Microsoft Office Word</Application>
  <DocSecurity>0</DocSecurity>
  <Lines>119</Lines>
  <Paragraphs>112</Paragraphs>
  <ScaleCrop>false</ScaleCrop>
  <LinksUpToDate>false</LinksUpToDate>
  <CharactersWithSpaces>10509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61 - House Amended - South Carolina Legislature Online</dc:title>
  <dc:subject/>
  <dc:creator/>
  <cp:keywords/>
  <dc:description/>
  <cp:lastModifiedBy/>
  <cp:revision>1</cp:revision>
  <dcterms:created xsi:type="dcterms:W3CDTF">2015-05-29T14:01:00Z</dcterms:created>
  <dcterms:modified xsi:type="dcterms:W3CDTF">2015-05-29T14:01:00Z</dcterms:modified>
</cp:coreProperties>
</file>