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96,976      96,976      98,915      98,915      98,915      98,915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508,810      46,169     612,211      47,092     612,211      47,092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35,004                  41,000                  41,000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640,790     143,145     752,126     146,007     752,126     146,007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339,646               1,075,649      75,000   1,150,649     150,000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980,436     143,145   1,827,775     221,007   1,902,775     296,007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JUDICIAL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A. COMMISSIONERS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PERSONAL SERVICE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CHAIRMAN                          118,890     118,890     134,067     134,067     121,268     121,268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COMMISSIONER/S                    684,540     684,540     775,027     775,027     698,231     698,231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TAXABLE SUBSISTENCE                50,000                  55,000                  55,000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CLASSIFIED POSITIONS              299,804     299,804     313,837     313,837     313,837     313,837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PERSONAL SERVICE           1,153,234   1,103,234   1,277,931   1,222,931   1,188,336   1,133,336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OTHER OPERATING EXPENSES           429,219                 230,700                 230,700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COMMISSIONERS               1,582,453   1,103,234   1,508,631   1,222,931   1,419,036   1,133,336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B. MANAGEMENT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PERSONAL SERVICE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CLASSIFIED POSITIONS              328,143      28,693     322,046      29,267     322,046      29,267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PERSONAL SERVICE             328,143      28,693     322,046      29,267     322,046      29,267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   124,162                  12,800                  12,800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MANAGEMENT                    452,305      28,693     334,846      29,267     334,846      29,267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</w:p>
    <w:p w:rsidR="00D2547A" w:rsidRDefault="00D2547A" w:rsidP="00D2547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JUDICIAL                     2,034,758   1,131,927   1,843,477   1,252,198   1,753,882   1,162,603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III. INSURANCE &amp; MEDICAL SRVC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PERSONAL SERVICE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CLASSIFIED POSITIONS               421,909      26,110     471,632      26,632     471,632      26,632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PERSONAL SERVICES                                     22,881                  22,881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  421,909      26,110     494,513      26,632     494,513      26,632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184,138                  54,500                  54,500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TOTAL INSURANCE &amp; MEDICAL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SERVICES                            606,047      26,110     549,013      26,632     549,013      26,632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IV. CLAIMS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PERSONAL SERVICE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CLASSIFIED POSITIONS               408,381      77,223     349,233      77,223     349,233      77,223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(9.00)      (1.00)      (9.00)      (1.00)      (9.00)      (1.00)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PERSONAL SERVICES             20,475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  428,856      77,223     349,233      77,223     349,233      77,223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(9.00)      (1.00)      (9.00)      (1.00)      (9.00)      (1.00)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OTHER OPERATING EXPENSES            147,504                  19,700                  19,700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CLAIMS                         576,360      77,223     368,933      77,223     368,933      77,223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(9.00)      (1.00)      (9.00)      (1.00)      (9.00)      (1.00)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V. EMPLOYEE BENEFITS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C. STATE EMPLOYER CONTRIBUTIONS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EMPLOYER CONTRIBUTIONS           1,033,476     480,606   1,086,290     526,362   1,056,724     496,796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FRINGE BENEFITS             1,033,476     480,606   1,086,290     526,362   1,056,724     496,796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EMPLOYEE BENEFITS            1,033,476     480,606   1,086,290     526,362   1,056,724     496,796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WORKERS' COMPENSATION COMMISSION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</w:p>
    <w:p w:rsidR="00D2547A" w:rsidRDefault="00D2547A" w:rsidP="00D2547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 5,231,077   1,859,011   5,675,488   2,103,422   5,631,327   2,059,261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 (64.00)     (28.00)     (64.00)     (28.00)     (64.00)     (28.00)</w:t>
      </w:r>
    </w:p>
    <w:p w:rsidR="00D2547A" w:rsidRPr="00406163" w:rsidRDefault="00D2547A" w:rsidP="00D2547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2547A" w:rsidRDefault="00D2547A" w:rsidP="00D2547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2547A" w:rsidSect="00D254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47A" w:rsidRDefault="00D2547A" w:rsidP="00DA542B">
      <w:r>
        <w:separator/>
      </w:r>
    </w:p>
  </w:endnote>
  <w:endnote w:type="continuationSeparator" w:id="0">
    <w:p w:rsidR="00D2547A" w:rsidRDefault="00D2547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6089B1-C68B-43E4-A200-B98975BB02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4644C9-2524-4822-A7EB-A7731AA05A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6F421AE-9FAA-4A74-BE13-06054CBBE86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0B89404-8455-4A72-A5BB-BE6DFF097B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065BC4-3F71-4580-8260-98A996B2EE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47A" w:rsidRDefault="00D2547A" w:rsidP="00DA542B">
      <w:r>
        <w:separator/>
      </w:r>
    </w:p>
  </w:footnote>
  <w:footnote w:type="continuationSeparator" w:id="0">
    <w:p w:rsidR="00D2547A" w:rsidRDefault="00D2547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47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2547A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617</Words>
  <Characters>5558</Characters>
  <Application>Microsoft Office Word</Application>
  <DocSecurity>0</DocSecurity>
  <Lines>116</Lines>
  <Paragraphs>109</Paragraphs>
  <ScaleCrop>false</ScaleCrop>
  <LinksUpToDate>false</LinksUpToDate>
  <CharactersWithSpaces>10829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74 -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