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C70" w:rsidRPr="00406163" w:rsidRDefault="00103C70" w:rsidP="00103C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0232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DIRECTOR                            99,890                 103,886                 103,886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3,060,608               3,061,466               3,061,466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(80.00)                 (80.00)                 (80.00)</w:t>
      </w:r>
    </w:p>
    <w:p w:rsidR="00103C70" w:rsidRPr="00406163" w:rsidRDefault="00103C70" w:rsidP="00103C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TOTAL PERSONAL SERVICE            3,160,498               3,165,352               3,165,352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(81.00)                 (81.00)                 (81.00)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OTHER OPERATING EXPENSES          4,526,037               4,430,180               4,430,180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SPECIAL ITEMS: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EDUCATIONAL TRAINING                 5,000                   5,000                   5,000</w:t>
      </w:r>
    </w:p>
    <w:p w:rsidR="00103C70" w:rsidRPr="00406163" w:rsidRDefault="00103C70" w:rsidP="00103C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TOTAL SPECIAL ITEMS                   5,000                   5,000                   5,000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TOTAL ADMINISTRATION               7,691,535               7,600,532               7,600,532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(81.00)                 (81.00)                 (81.00)</w:t>
      </w:r>
    </w:p>
    <w:p w:rsidR="00103C70" w:rsidRPr="00406163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II. UNINSURED EMPLOYERS FUND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PERSONAL SERVICE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CLASSIFIED POSITIONS               529,232                 529,232                 529,232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(11.00)                 (11.00)                 (11.00)</w:t>
      </w:r>
    </w:p>
    <w:p w:rsidR="00103C70" w:rsidRPr="00406163" w:rsidRDefault="00103C70" w:rsidP="00103C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TOTAL PERSONAL SERVICE              529,232                 529,232                 529,232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(11.00)                 (11.00)                 (11.00)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OTHER OPERATING EXPENSES            369,800                 398,340                 398,340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TOTAL UNINSURED EMPLOYERS FUND       899,032                 927,572                 927,572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(11.00)                 (11.00)                 (11.00)</w:t>
      </w:r>
    </w:p>
    <w:p w:rsidR="00103C70" w:rsidRPr="00406163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III. EMPLOYEE BENEFITS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C. STATE EMPLOYER CONTRIBUTIONS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EMPLOYER CONTRIBUTIONS           1,446,034               1,446,034               1,446,034</w:t>
      </w:r>
    </w:p>
    <w:p w:rsidR="00103C70" w:rsidRPr="00406163" w:rsidRDefault="00103C70" w:rsidP="00103C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TOTAL FRINGE BENEFITS             1,446,034               1,446,034               1,446,034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TOTAL EMPLOYEE BENEFITS            1,446,034               1,446,034               1,446,034</w:t>
      </w:r>
    </w:p>
    <w:p w:rsidR="00103C70" w:rsidRPr="00406163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STATE ACCIDENT FUND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</w:p>
    <w:p w:rsidR="00103C70" w:rsidRDefault="00103C70" w:rsidP="00103C7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03C70" w:rsidRPr="00406163" w:rsidRDefault="00103C70" w:rsidP="00103C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0233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FUNDS AVAILABLE             10,036,601               9,974,138               9,974,138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TOTAL AUTHORIZED FTE POSITIONS       (92.00)                 (92.00)                 (92.00)</w:t>
      </w:r>
    </w:p>
    <w:p w:rsidR="00103C70" w:rsidRPr="00406163" w:rsidRDefault="00103C70" w:rsidP="00103C70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03C70" w:rsidRDefault="00103C70" w:rsidP="00103C7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03C70" w:rsidSect="00103C7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3C70" w:rsidRDefault="00103C70" w:rsidP="00DA542B">
      <w:r>
        <w:separator/>
      </w:r>
    </w:p>
  </w:endnote>
  <w:endnote w:type="continuationSeparator" w:id="0">
    <w:p w:rsidR="00103C70" w:rsidRDefault="00103C7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DA1897-8FC7-43FA-9F37-68CCBD8971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71F3FCA-D1C6-48E7-8EAB-11687F8F57D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608A4C6-F2FA-408E-A913-9CC84B8FC91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2C30881-82FF-48CF-A5A0-330AEA9C60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A06072-3ED4-4D22-A0BE-32F4E3163E9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3C70" w:rsidRDefault="00103C70" w:rsidP="00DA542B">
      <w:r>
        <w:separator/>
      </w:r>
    </w:p>
  </w:footnote>
  <w:footnote w:type="continuationSeparator" w:id="0">
    <w:p w:rsidR="00103C70" w:rsidRDefault="00103C7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C7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03C70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260</Words>
  <Characters>2540</Characters>
  <Application>Microsoft Office Word</Application>
  <DocSecurity>0</DocSecurity>
  <Lines>61</Lines>
  <Paragraphs>57</Paragraphs>
  <ScaleCrop>false</ScaleCrop>
  <LinksUpToDate>false</LinksUpToDate>
  <CharactersWithSpaces>5407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75 - House Amended - South Carolina Legislature Online</dc:title>
  <dc:subject/>
  <dc:creator/>
  <cp:keywords/>
  <dc:description/>
  <cp:lastModifiedBy/>
  <cp:revision>1</cp:revision>
  <dcterms:created xsi:type="dcterms:W3CDTF">2015-05-29T14:02:00Z</dcterms:created>
  <dcterms:modified xsi:type="dcterms:W3CDTF">2015-05-29T14:02:00Z</dcterms:modified>
</cp:coreProperties>
</file>