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0239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OTHER OPERATING EXPENSES             30,912                  30,912                  30,912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ADMINISTRATION                  34,377                  34,377                  34,377</w:t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II. BANKING EXAMINERS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PERSONAL SERVICE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COMMISSIONER OF BANKING             83,489                  83,489                  83,489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CLASSIFIED POSITIONS             1,256,479               1,303,378               1,303,378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(23.00)                 (23.00)                 (23.00)</w:t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PERSONAL SERVICE            1,339,968               1,386,867               1,386,867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(24.00)                 (24.00)                 (24.00)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OTHER OPERATING EXPENSES            386,320                 396,320                 396,320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BANKING EXAMINERS            1,726,288               1,783,187               1,783,187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(24.00)                 (24.00)                 (24.00)</w:t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III. CONSUMER FINANCE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PERSONAL SERVICE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CLASSIFIED POSITIONS             1,071,430               1,094,327               1,094,327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TOTAL PERSONAL SERVICE            1,144,866               1,167,763               1,167,763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OTHER OPERATING EXPENSES            429,073                 429,073                 429,073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CONSUMER FINANCE             1,573,939               1,596,836               1,596,836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IV. EMPLOYEE BENEFITS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C. STATE EMPLOYER CONTRIBUTIONS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EMPLOYER CONTRIBUTIONS             816,833                 869,580                 869,580</w:t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FRINGE BENEFITS               816,833                 869,580                 869,580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</w:p>
    <w:p w:rsidR="00A77968" w:rsidRDefault="00A77968" w:rsidP="00A7796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0240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EMPLOYEE BENEFITS              816,833                 869,580                 869,580</w:t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BOARD OF FINANCIAL INSTITUTIONS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FUNDS AVAILABLE              4,151,437               4,283,980               4,283,980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AUTHORIZED FTE POSITIONS       (45.00)                 (45.00)                 (45.00)</w:t>
      </w:r>
    </w:p>
    <w:p w:rsidR="00A77968" w:rsidRPr="00406163" w:rsidRDefault="00A77968" w:rsidP="00A7796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77968" w:rsidRDefault="00A77968" w:rsidP="00A7796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77968" w:rsidSect="00A779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968" w:rsidRDefault="00A77968" w:rsidP="00DA542B">
      <w:r>
        <w:separator/>
      </w:r>
    </w:p>
  </w:endnote>
  <w:endnote w:type="continuationSeparator" w:id="0">
    <w:p w:rsidR="00A77968" w:rsidRDefault="00A7796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43A653-2591-4A7F-962B-641A9FD5E4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2B1E8EA-A163-417E-BAC0-041A93645E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DB5486-B2B6-445E-8B35-DAA89834258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363DF8A-DC6B-4BF9-9462-32DCB6A3FF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038CAC-7FB1-4666-9907-2FB4A2C30F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968" w:rsidRDefault="00A77968" w:rsidP="00DA542B">
      <w:r>
        <w:separator/>
      </w:r>
    </w:p>
  </w:footnote>
  <w:footnote w:type="continuationSeparator" w:id="0">
    <w:p w:rsidR="00A77968" w:rsidRDefault="00A7796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96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77968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302</Words>
  <Characters>2951</Characters>
  <Application>Microsoft Office Word</Application>
  <DocSecurity>0</DocSecurity>
  <Lines>69</Lines>
  <Paragraphs>65</Paragraphs>
  <ScaleCrop>false</ScaleCrop>
  <LinksUpToDate>false</LinksUpToDate>
  <CharactersWithSpaces>6202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79 -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2015-05-29T14:03:00Z</dcterms:modified>
</cp:coreProperties>
</file>