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3D0" w:rsidRPr="00406163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0261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  606,568     544,222     752,179     689,833     752,179     689,833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(13.00)      (8.80)     (13.00)      (8.80)     (13.00)      (8.80)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UNCLASSIFIED POSITIONS              87,550      87,550      87,550      87,550      87,550      87,550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155,055     140,055     155,055     140,055     155,055     140,055</w:t>
      </w:r>
    </w:p>
    <w:p w:rsidR="004B53D0" w:rsidRPr="00406163" w:rsidRDefault="004B53D0" w:rsidP="004B53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849,173     771,827     994,784     917,438     994,784     917,438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(14.00)      (9.80)     (14.00)      (9.80)     (14.00)      (9.80)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2,982,840     341,051   3,042,840     401,051   2,982,840     341,051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SPECIAL ITEMS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AVIATION GRANTS                                          2,000,000   2,000,000</w:t>
      </w:r>
    </w:p>
    <w:p w:rsidR="004B53D0" w:rsidRPr="00406163" w:rsidRDefault="004B53D0" w:rsidP="004B53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TOTAL SPECIAL ITEMS                                       2,000,000   2,000,000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AID TO SUBDIVISIONS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ALLOC MUN-RESTRICTED               495,000                 745,000                 745,000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ALLOC CNTY-RESTRICTED            3,784,000     500,000   4,034,000     500,000   4,034,000     500,000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ALLOC OTHER ENTITIES                10,000                  10,000                  10,000</w:t>
      </w:r>
    </w:p>
    <w:p w:rsidR="004B53D0" w:rsidRPr="00406163" w:rsidRDefault="004B53D0" w:rsidP="004B53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DIST SUBDIVISIONS           4,289,000     500,000   4,789,000     500,000   4,789,000     500,000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TOTAL ADMINISTRATION               8,121,013   1,612,878  10,826,624   3,818,489   8,766,624   1,758,489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(14.00)      (9.80)     (14.00)      (9.80)     (14.00)      (9.80)</w:t>
      </w:r>
    </w:p>
    <w:p w:rsidR="004B53D0" w:rsidRPr="00406163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II. EMPLOYEE BENEFITS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C. STATE EMPLOYER CONTRIBUTIONS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EMPLOYER CONTRIBUTIONS             244,370     221,166     290,911     267,707     290,911     267,707</w:t>
      </w:r>
    </w:p>
    <w:p w:rsidR="004B53D0" w:rsidRPr="00406163" w:rsidRDefault="004B53D0" w:rsidP="004B53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FRINGE BENEFITS               244,370     221,166     290,911     267,707     290,911     267,707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EMPLOYEE BENEFITS              244,370     221,166     290,911     267,707     290,911     267,707</w:t>
      </w:r>
    </w:p>
    <w:p w:rsidR="004B53D0" w:rsidRPr="00406163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DIVISION OF AERONAUTICS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TOTAL FUNDS AVAILABLE              8,365,383   1,834,044  11,117,535   4,086,196   9,057,535   2,026,196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AUTHORIZED FTE POSITIONS       (14.00)      (9.80)     (14.00)      (9.80)     (14.00)      (9.80)</w:t>
      </w:r>
    </w:p>
    <w:p w:rsidR="004B53D0" w:rsidRPr="00406163" w:rsidRDefault="004B53D0" w:rsidP="004B53D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B53D0" w:rsidRDefault="004B53D0" w:rsidP="004B53D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B53D0" w:rsidSect="004B53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3D0" w:rsidRDefault="004B53D0" w:rsidP="00DA542B">
      <w:r>
        <w:separator/>
      </w:r>
    </w:p>
  </w:endnote>
  <w:endnote w:type="continuationSeparator" w:id="0">
    <w:p w:rsidR="004B53D0" w:rsidRDefault="004B53D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7BA1DE-8AB1-43A0-A6EC-12AD320B1E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52E10FA-260C-446F-BF1D-A92E4E30C5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5525AD5-E049-4967-BCB1-5BF3AA2DEA5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2F53170-D2FF-4E21-B75F-9FF1FE9D36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9B77C1-0314-4327-AB3F-3B724BEB46A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3D0" w:rsidRDefault="004B53D0" w:rsidP="00DA542B">
      <w:r>
        <w:separator/>
      </w:r>
    </w:p>
  </w:footnote>
  <w:footnote w:type="continuationSeparator" w:id="0">
    <w:p w:rsidR="004B53D0" w:rsidRDefault="004B53D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3D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B53D0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257</Words>
  <Characters>2419</Characters>
  <Application>Microsoft Office Word</Application>
  <DocSecurity>0</DocSecurity>
  <Lines>46</Lines>
  <Paragraphs>45</Paragraphs>
  <ScaleCrop>false</ScaleCrop>
  <LinksUpToDate>false</LinksUpToDate>
  <CharactersWithSpaces>4350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87 - House Amended - South Carolina Legislature Online</dc:title>
  <dc:subject/>
  <dc:creator/>
  <cp:keywords/>
  <dc:description/>
  <cp:lastModifiedBy/>
  <cp:revision>1</cp:revision>
  <dcterms:created xsi:type="dcterms:W3CDTF">2015-05-29T14:03:00Z</dcterms:created>
  <dcterms:modified xsi:type="dcterms:W3CDTF">2015-05-29T14:03:00Z</dcterms:modified>
</cp:coreProperties>
</file>