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BA8" w:rsidRPr="00406163" w:rsidRDefault="00AA6BA8" w:rsidP="00AA6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0267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LEG. DEPT-LEGISLATIVE SERVICES AGENCY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(P)                       128,750     128,750     131,325     131,325     131,325     131,325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UNCLASS. LEG. MISC. - PRNT &amp;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ITR (P)                         1,444,818   1,444,818   1,483,102   1,483,102   1,483,102   1,483,102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(32.00)     (32.00)     (32.00)     (32.00)     (32.00)     (32.00)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UNCLASS-TEMP-LEGIS PRNT             80,000      80,000      80,000      80,000      80,000      80,000</w:t>
      </w:r>
    </w:p>
    <w:p w:rsidR="00AA6BA8" w:rsidRPr="00406163" w:rsidRDefault="00AA6BA8" w:rsidP="00AA6B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PERSONAL SERVICE            1,653,568   1,653,568   1,694,427   1,694,427   1,694,427   1,694,427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(33.00)     (33.00)     (33.00)     (33.00)     (33.00)     (33.00)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OTHER OPERATING EXPENSES          3,235,711   3,235,711   3,335,711   3,335,711   4,085,711   4,085,711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ADMINISTRATION               4,889,279   4,889,279   5,030,138   5,030,138   5,780,138   5,780,138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(33.00)     (33.00)     (33.00)     (33.00)     (33.00)     (33.00)</w:t>
      </w:r>
    </w:p>
    <w:p w:rsidR="00AA6BA8" w:rsidRPr="00406163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II. EMPLOYEE BENEFITS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C. STATE EMPLOYER CONTRIBUTIONS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EMPLOYER CONTRIBUTIONS             515,268     515,268     534,361     534,361     534,361     534,361</w:t>
      </w:r>
    </w:p>
    <w:p w:rsidR="00AA6BA8" w:rsidRPr="00406163" w:rsidRDefault="00AA6BA8" w:rsidP="00AA6B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FRINGE BENEFITS               515,268     515,268     534,361     534,361     534,361     534,361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TOTAL EMPLOYEE BENEFITS              515,268     515,268     534,361     534,361     534,361     534,361</w:t>
      </w:r>
    </w:p>
    <w:p w:rsidR="00AA6BA8" w:rsidRPr="00406163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LEG. DEPT-LEGISLATIVE SERVICES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AGENCY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FUNDS AVAILABLE              5,404,547   5,404,547   5,564,499   5,564,499   6,314,499   6,314,499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TOTAL AUTHORIZED FTE POSITIONS       (33.00)     (33.00)     (33.00)     (33.00)     (33.00)     (33.00)</w:t>
      </w:r>
    </w:p>
    <w:p w:rsidR="00AA6BA8" w:rsidRPr="00406163" w:rsidRDefault="00AA6BA8" w:rsidP="00AA6B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A6BA8" w:rsidRDefault="00AA6BA8" w:rsidP="00AA6BA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A6BA8" w:rsidSect="00AA6B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BA8" w:rsidRDefault="00AA6BA8" w:rsidP="00DA542B">
      <w:r>
        <w:separator/>
      </w:r>
    </w:p>
  </w:endnote>
  <w:endnote w:type="continuationSeparator" w:id="0">
    <w:p w:rsidR="00AA6BA8" w:rsidRDefault="00AA6BA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2852CA-2747-4543-8D33-5940EF7627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AE6DE32-9174-4024-87A0-F0432B7D12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40914E7-F63E-45AC-97EE-683540DC366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2A0F08D-75E1-4452-9799-CDBE6CC1C6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FAECBC-4ABA-4602-A1D5-D370E7E3DBD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BA8" w:rsidRDefault="00AA6BA8" w:rsidP="00DA542B">
      <w:r>
        <w:separator/>
      </w:r>
    </w:p>
  </w:footnote>
  <w:footnote w:type="continuationSeparator" w:id="0">
    <w:p w:rsidR="00AA6BA8" w:rsidRDefault="00AA6BA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BA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A6BA8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214</Words>
  <Characters>1974</Characters>
  <Application>Microsoft Office Word</Application>
  <DocSecurity>0</DocSecurity>
  <Lines>38</Lines>
  <Paragraphs>37</Paragraphs>
  <ScaleCrop>false</ScaleCrop>
  <LinksUpToDate>false</LinksUpToDate>
  <CharactersWithSpaces>3519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91D - House Amended - South Carolina Legislature Online</dc:title>
  <dc:subject/>
  <dc:creator/>
  <cp:keywords/>
  <dc:description/>
  <cp:lastModifiedBy/>
  <cp:revision>1</cp:revision>
  <dcterms:created xsi:type="dcterms:W3CDTF">2015-05-29T14:03:00Z</dcterms:created>
  <dcterms:modified xsi:type="dcterms:W3CDTF">2015-05-29T14:03:00Z</dcterms:modified>
</cp:coreProperties>
</file>