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2BFA" w:rsidRPr="00406163" w:rsidRDefault="006C2BFA" w:rsidP="006C2B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91-0006                                              SECTION  91E                                                PAGE 0268</w:t>
      </w:r>
    </w:p>
    <w:p w:rsidR="006C2BFA" w:rsidRDefault="006C2BFA" w:rsidP="006C2BF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LEG. DEPT-LEG AUDIT COUNCIL</w:t>
      </w:r>
    </w:p>
    <w:p w:rsidR="006C2BFA" w:rsidRDefault="006C2BFA" w:rsidP="006C2BF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6C2BFA" w:rsidRDefault="006C2BFA" w:rsidP="006C2BF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C2BFA" w:rsidRDefault="006C2BFA" w:rsidP="006C2BF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C2BFA" w:rsidRDefault="006C2BFA" w:rsidP="006C2BF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C2BFA" w:rsidRDefault="006C2BFA" w:rsidP="006C2BF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C2BFA" w:rsidRDefault="006C2BFA" w:rsidP="006C2BFA">
      <w:pPr>
        <w:spacing w:line="170" w:lineRule="exact"/>
        <w:rPr>
          <w:rFonts w:ascii="Letter Gothic" w:hAnsi="Letter Gothic"/>
          <w:sz w:val="18"/>
        </w:rPr>
      </w:pPr>
    </w:p>
    <w:p w:rsidR="006C2BFA" w:rsidRDefault="006C2BFA" w:rsidP="006C2BF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ADMINISTRATION</w:t>
      </w:r>
    </w:p>
    <w:p w:rsidR="006C2BFA" w:rsidRDefault="006C2BFA" w:rsidP="006C2BF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PERSONAL SERVICE</w:t>
      </w:r>
    </w:p>
    <w:p w:rsidR="006C2BFA" w:rsidRDefault="006C2BFA" w:rsidP="006C2BF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DIRECTOR (P)                       101,361     101,361     101,361     101,361     101,361     101,361</w:t>
      </w:r>
    </w:p>
    <w:p w:rsidR="006C2BFA" w:rsidRDefault="006C2BFA" w:rsidP="006C2B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6C2BFA" w:rsidRDefault="006C2BFA" w:rsidP="006C2BF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UNCLASS. LEG. MISC - LAC (P)     1,071,464     951,464   1,447,480   1,127,480   1,247,480   1,127,480</w:t>
      </w:r>
    </w:p>
    <w:p w:rsidR="006C2BFA" w:rsidRDefault="006C2BFA" w:rsidP="006C2B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                                  (25.00)     (25.00)     (25.00)     (25.00)     (25.00)     (25.00)</w:t>
      </w:r>
    </w:p>
    <w:p w:rsidR="006C2BFA" w:rsidRDefault="006C2BFA" w:rsidP="006C2BF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OTHER PERSONAL SERVICES              1,225       1,225       1,225       1,225       1,225       1,225</w:t>
      </w:r>
    </w:p>
    <w:p w:rsidR="006C2BFA" w:rsidRPr="00406163" w:rsidRDefault="006C2BFA" w:rsidP="006C2B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BFA" w:rsidRDefault="006C2BFA" w:rsidP="006C2B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TOTAL PERSONAL SERVICE            1,174,050   1,054,050   1,550,066   1,230,066   1,350,066   1,230,066</w:t>
      </w:r>
    </w:p>
    <w:p w:rsidR="006C2BFA" w:rsidRDefault="006C2BFA" w:rsidP="006C2B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                                   (26.00)     (26.00)     (26.00)     (26.00)     (26.00)     (26.00)</w:t>
      </w:r>
    </w:p>
    <w:p w:rsidR="006C2BFA" w:rsidRDefault="006C2BFA" w:rsidP="006C2BF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OTHER OPERATING EXPENSES             95,000      95,000      97,000      97,000      97,000      97,000</w:t>
      </w:r>
    </w:p>
    <w:p w:rsidR="006C2BFA" w:rsidRDefault="006C2BFA" w:rsidP="006C2BF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C2BFA" w:rsidRDefault="006C2BFA" w:rsidP="006C2B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TOTAL ADMINISTRATION               1,269,050   1,149,050   1,647,066   1,327,066   1,447,066   1,327,066</w:t>
      </w:r>
    </w:p>
    <w:p w:rsidR="006C2BFA" w:rsidRDefault="006C2BFA" w:rsidP="006C2B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                                     (26.00)     (26.00)     (26.00)     (26.00)     (26.00)     (26.00)</w:t>
      </w:r>
    </w:p>
    <w:p w:rsidR="006C2BFA" w:rsidRPr="00406163" w:rsidRDefault="006C2BFA" w:rsidP="006C2BF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C2BFA" w:rsidRDefault="006C2BFA" w:rsidP="006C2BF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II. EMPLOYEE BENEFITS</w:t>
      </w:r>
    </w:p>
    <w:p w:rsidR="006C2BFA" w:rsidRDefault="006C2BFA" w:rsidP="006C2BF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C. STATE EMPLOYER CONTRIBUTIONS</w:t>
      </w:r>
    </w:p>
    <w:p w:rsidR="006C2BFA" w:rsidRDefault="006C2BFA" w:rsidP="006C2BF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EMPLOYER CONTRIBUTIONS             296,062     216,062     356,713     276,713     356,713     276,713</w:t>
      </w:r>
    </w:p>
    <w:p w:rsidR="006C2BFA" w:rsidRPr="00406163" w:rsidRDefault="006C2BFA" w:rsidP="006C2B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BFA" w:rsidRDefault="006C2BFA" w:rsidP="006C2B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 TOTAL FRINGE BENEFITS               296,062     216,062     356,713     276,713     356,713     276,713</w:t>
      </w:r>
    </w:p>
    <w:p w:rsidR="006C2BFA" w:rsidRDefault="006C2BFA" w:rsidP="006C2BF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6C2BFA" w:rsidRDefault="006C2BFA" w:rsidP="006C2B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20 TOTAL EMPLOYEE BENEFITS              296,062     216,062     356,713     276,713     356,713     276,713</w:t>
      </w:r>
    </w:p>
    <w:p w:rsidR="006C2BFA" w:rsidRPr="00406163" w:rsidRDefault="006C2BFA" w:rsidP="006C2BF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6C2BFA" w:rsidRDefault="006C2BFA" w:rsidP="006C2BF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LEG. DEPT-LEG AUDIT COUNCIL</w:t>
      </w:r>
    </w:p>
    <w:p w:rsidR="006C2BFA" w:rsidRDefault="006C2BFA" w:rsidP="006C2BF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</w:t>
      </w:r>
    </w:p>
    <w:p w:rsidR="006C2BFA" w:rsidRDefault="006C2BFA" w:rsidP="006C2B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TOTAL FUNDS AVAILABLE              1,565,112   1,365,112   2,003,779   1,603,779   1,803,779   1,603,779</w:t>
      </w:r>
    </w:p>
    <w:p w:rsidR="006C2BFA" w:rsidRDefault="006C2BFA" w:rsidP="006C2B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TOTAL AUTHORIZED FTE POSITIONS       (26.00)     (26.00)     (26.00)     (26.00)     (26.00)     (26.00)</w:t>
      </w:r>
    </w:p>
    <w:p w:rsidR="006C2BFA" w:rsidRPr="00406163" w:rsidRDefault="006C2BFA" w:rsidP="006C2BF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6C2BFA" w:rsidRDefault="006C2BFA" w:rsidP="006C2BF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</w:t>
      </w:r>
    </w:p>
    <w:p w:rsidR="006C2BFA" w:rsidRDefault="006C2BFA" w:rsidP="006C2B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28 TOTAL LEGISLATIVE DEPARTMENT      46,039,210  45,239,210  47,198,323  46,198,323  48,248,323  47,448,323</w:t>
      </w:r>
    </w:p>
    <w:p w:rsidR="006C2BFA" w:rsidRDefault="006C2BFA" w:rsidP="006C2BF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6C2BFA" w:rsidRDefault="006C2BFA" w:rsidP="006C2B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30 TOTAL AUTHORIZED FTE POSITIONS      (537.00)    (537.00)    (537.00)    (537.00)    (537.00)    (537.00)</w:t>
      </w:r>
    </w:p>
    <w:p w:rsidR="006C2BFA" w:rsidRDefault="006C2BFA" w:rsidP="006C2BF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6C2BFA" w:rsidRDefault="006C2BFA" w:rsidP="006C2B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32 REPRESENTATIVES                     (124.00)    (124.00)    (124.00)    (124.00)    (124.00)    (124.00)</w:t>
      </w:r>
    </w:p>
    <w:p w:rsidR="006C2BFA" w:rsidRDefault="006C2BFA" w:rsidP="006C2BF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6C2BFA" w:rsidRDefault="006C2BFA" w:rsidP="006C2B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34  SENATORS                            (46.00)     (46.00)     (46.00)     (46.00)     (46.00)     (46.00)</w:t>
      </w:r>
    </w:p>
    <w:p w:rsidR="006C2BFA" w:rsidRPr="00406163" w:rsidRDefault="006C2BFA" w:rsidP="006C2BF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6C2BFA" w:rsidRDefault="006C2BFA" w:rsidP="006C2BFA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6C2BFA" w:rsidSect="006C2BF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2BFA" w:rsidRDefault="006C2BFA" w:rsidP="00DA542B">
      <w:r>
        <w:separator/>
      </w:r>
    </w:p>
  </w:endnote>
  <w:endnote w:type="continuationSeparator" w:id="0">
    <w:p w:rsidR="006C2BFA" w:rsidRDefault="006C2BFA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B68A46F-5A80-436E-8D45-21B806B4618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2DE9605-8C44-40B5-AE88-FA30C5F7F4C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B356EF16-6A74-46EF-8445-C7FFDDC3898F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17CACDC5-9440-48A1-B3CA-35CFEE2FD5B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181CE53-E4B3-46AE-8C16-D536A955879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2BFA" w:rsidRDefault="006C2BFA" w:rsidP="00DA542B">
      <w:r>
        <w:separator/>
      </w:r>
    </w:p>
  </w:footnote>
  <w:footnote w:type="continuationSeparator" w:id="0">
    <w:p w:rsidR="006C2BFA" w:rsidRDefault="006C2BFA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2BFA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2BFA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1</Pages>
  <Words>257</Words>
  <Characters>2593</Characters>
  <Application>Microsoft Office Word</Application>
  <DocSecurity>0</DocSecurity>
  <Lines>45</Lines>
  <Paragraphs>44</Paragraphs>
  <ScaleCrop>false</ScaleCrop>
  <LinksUpToDate>false</LinksUpToDate>
  <CharactersWithSpaces>4436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91E - House Amended - South Carolina Legislature Online</dc:title>
  <dc:subject/>
  <dc:creator/>
  <cp:keywords/>
  <dc:description/>
  <cp:lastModifiedBy/>
  <cp:revision>1</cp:revision>
  <dcterms:created xsi:type="dcterms:W3CDTF">2015-05-29T14:03:00Z</dcterms:created>
  <dcterms:modified xsi:type="dcterms:W3CDTF">2015-05-29T14:03:00Z</dcterms:modified>
</cp:coreProperties>
</file>