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0324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RESERVE FUND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SPECIAL ITEM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CAPITAL RESERVE FUND           127,791,525 127,791,525 131,047,797 131,047,797 131,047,797 131,047,797 131,047,797 131,047,797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SPECIAL ITEMS             127,791,525 127,791,525 131,047,797 131,047,797 131,047,797 131,047,797 131,047,797 131,047,797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RESERVE FUNDS              127,791,525 127,791,525 131,047,797 131,047,797 131,047,797 131,047,797 131,047,797 131,047,797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CAPITAL RESERVE FUND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FUNDS AVAILABLE            127,791,525 127,791,525 131,047,797 131,047,797 131,047,797 131,047,797 131,047,797 131,047,797</w:t>
      </w:r>
    </w:p>
    <w:p w:rsidR="00375C0E" w:rsidRPr="00A95CDA" w:rsidRDefault="00375C0E" w:rsidP="00375C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5C0E" w:rsidRDefault="00375C0E" w:rsidP="00375C0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75C0E" w:rsidSect="00375C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C0E" w:rsidRDefault="00375C0E" w:rsidP="00DA542B">
      <w:r>
        <w:separator/>
      </w:r>
    </w:p>
  </w:endnote>
  <w:endnote w:type="continuationSeparator" w:id="0">
    <w:p w:rsidR="00375C0E" w:rsidRDefault="00375C0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699CE7-9565-4DC4-8F06-1748B97815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810A7D-6D98-4288-A694-CC165BE9BF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D70E5E-D9FC-4244-8AB1-260525B2D5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8186D64-86A8-4240-88CF-20CF74190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B68484-9367-4FFA-A1FF-68452E99CE2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C0E" w:rsidRDefault="00375C0E" w:rsidP="00DA542B">
      <w:r>
        <w:separator/>
      </w:r>
    </w:p>
  </w:footnote>
  <w:footnote w:type="continuationSeparator" w:id="0">
    <w:p w:rsidR="00375C0E" w:rsidRDefault="00375C0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0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75C0E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115</Words>
  <Characters>1147</Characters>
  <Application>Microsoft Office Word</Application>
  <DocSecurity>0</DocSecurity>
  <Lines>20</Lines>
  <Paragraphs>19</Paragraphs>
  <ScaleCrop>false</ScaleCrop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107 -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