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0330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346,463     118,415     681,263     453,215     681,263     453,215     681,263     453,215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C17820" w:rsidRDefault="00C17820" w:rsidP="00C178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INVESTIGATOR III                                           45,000      45,000      45,000      45,000      45,000      45,000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C17820" w:rsidRDefault="00C17820" w:rsidP="00C178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AUDITOR III                                                                                                32,250      32,250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                                                (1.00)      (1.00)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OTHER PERSONAL SERVICES             18,187       3,187      18,187       3,187      18,187       3,187      18,187       3,187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PERSONAL SERVICE              437,386     194,338     817,186     574,138     817,186     574,138     849,436     606,388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(10.00)      (7.00)     (11.00)      (8.00)     (11.00)      (8.00)     (12.00)      (9.00)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OTHER OPERATING EXPENSES            255,800      25,800     269,300      39,300     269,300      39,300     269,300      39,300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ADMINISTRATION                 693,186     220,138   1,086,486     613,438   1,086,486     613,438   1,118,736     645,688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(10.00)      (7.00)     (11.00)      (8.00)     (11.00)      (8.00)     (12.00)      (9.00)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EMPLOYEE BENEFITS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  125,068      80,608     183,130     138,670     183,130     138,670     195,630     151,170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  125,068      80,608     183,130     138,670     183,130     138,670     195,630     151,170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  125,068      80,608     183,130     138,670     183,130     138,670     195,630     151,170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STATE ETHICS COMMISSION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FUNDS AVAILABLE                818,254     300,746   1,269,616     752,108   1,269,616     752,108   1,314,366     796,858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TOTAL AUTHORIZED FTE POSITIONS       (10.00)      (7.00)     (11.00)      (8.00)     (11.00)      (8.00)     (12.00)      (9.00)</w:t>
      </w:r>
    </w:p>
    <w:p w:rsidR="00C17820" w:rsidRPr="00A95CDA" w:rsidRDefault="00C17820" w:rsidP="00C1782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7820" w:rsidRDefault="00C17820" w:rsidP="00C1782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17820" w:rsidSect="00C178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20" w:rsidRDefault="00C17820" w:rsidP="00DA542B">
      <w:r>
        <w:separator/>
      </w:r>
    </w:p>
  </w:endnote>
  <w:endnote w:type="continuationSeparator" w:id="0">
    <w:p w:rsidR="00C17820" w:rsidRDefault="00C1782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464F2-1B41-4550-B957-7D19E524A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68199A-CF5D-401F-8C88-BCDE6F823768}"/>
    <w:embedItalic r:id="rId3" w:fontKey="{60BB02BC-F938-4AC6-8326-A1F1E7212C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D8DAE7-BBAA-4AC6-8813-125BF4AAE2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359F096-4FA7-4B72-B23A-4736151F9F84}"/>
    <w:embedItalic r:id="rId6" w:fontKey="{A63FF17F-E612-4831-BB23-30DD0781CC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E285E4-6EB3-4756-9D1F-32E7CD1FBB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20" w:rsidRDefault="00C17820" w:rsidP="00DA542B">
      <w:r>
        <w:separator/>
      </w:r>
    </w:p>
  </w:footnote>
  <w:footnote w:type="continuationSeparator" w:id="0">
    <w:p w:rsidR="00C17820" w:rsidRDefault="00C1782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2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17820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272</Words>
  <Characters>2267</Characters>
  <Application>Microsoft Office Word</Application>
  <DocSecurity>0</DocSecurity>
  <Lines>41</Lines>
  <Paragraphs>40</Paragraphs>
  <ScaleCrop>false</ScaleCrop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110 - Senate Finance - South Carolina Legislature Online</dc:title>
  <dc:subject/>
  <dc:creator/>
  <cp:keywords/>
  <dc:description/>
  <cp:lastModifiedBy/>
  <cp:revision>1</cp:revision>
  <dcterms:created xsi:type="dcterms:W3CDTF">2015-04-27T18:37:00Z</dcterms:created>
  <dcterms:modified xsi:type="dcterms:W3CDTF">2015-04-27T18:37:00Z</dcterms:modified>
</cp:coreProperties>
</file>