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0331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ADMINISTRATION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 82,562      82,562      82,562      82,562      82,562      82,562      82,562      82,562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OTHER PERSONAL SERVICES                469         469       2,120       2,120       2,120       2,120       3,771       3,771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PERSONAL SERVICE               83,031      83,031      84,682      84,682      84,682      84,682      86,333      86,333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OTHER OPERATING EXPENSES             24,910      22,376      44,910      42,376      44,910      42,376      48,910      46,376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ADMINISTRATION                 107,941     105,407     129,592     127,058     129,592     127,058     135,243     132,709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II.  EMPLOYEE BENEFITS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C.  STATE EMPLOYER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CONTRIBUTIONS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EMPLOYER CONTRIBUTIONS              28,576      28,576      29,475      29,475      29,475      29,475      29,475      29,475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FRINGE BENEFITS                28,576      28,576      29,475      29,475      29,475      29,475      29,475      29,475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    28,576      28,576      29,475      29,475      29,475      29,475      29,475      29,475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PROCUREMENT REVIEW PANEL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FUNDS AVAILABLE                136,517     133,983     159,067     156,533     159,067     156,533     164,718     162,184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02098A" w:rsidRPr="00A95CDA" w:rsidRDefault="0002098A" w:rsidP="0002098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2098A" w:rsidRDefault="0002098A" w:rsidP="0002098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2098A" w:rsidSect="000209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98A" w:rsidRDefault="0002098A" w:rsidP="00DA542B">
      <w:r>
        <w:separator/>
      </w:r>
    </w:p>
  </w:endnote>
  <w:endnote w:type="continuationSeparator" w:id="0">
    <w:p w:rsidR="0002098A" w:rsidRDefault="0002098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186CD5-F537-4DCD-9F1A-70C18D0B23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0200D84-17DA-4823-99F3-376E92C79B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44F29D9-C974-49D3-A8D6-58800FC23D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3015F24-6220-4D3B-8969-E3028F8EF4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523C97-E409-4825-84A6-480BD9E140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98A" w:rsidRDefault="0002098A" w:rsidP="00DA542B">
      <w:r>
        <w:separator/>
      </w:r>
    </w:p>
  </w:footnote>
  <w:footnote w:type="continuationSeparator" w:id="0">
    <w:p w:rsidR="0002098A" w:rsidRDefault="0002098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8A"/>
    <w:rsid w:val="000046BD"/>
    <w:rsid w:val="00005E8A"/>
    <w:rsid w:val="000209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226</Words>
  <Characters>1938</Characters>
  <Application>Microsoft Office Word</Application>
  <DocSecurity>0</DocSecurity>
  <Lines>35</Lines>
  <Paragraphs>34</Paragraphs>
  <ScaleCrop>false</ScaleCrop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111 - Senate Finance - South Carolina Legislature Online</dc:title>
  <dc:subject/>
  <dc:creator/>
  <cp:keywords/>
  <dc:description/>
  <cp:lastModifiedBy/>
  <cp:revision>1</cp:revision>
  <dcterms:created xsi:type="dcterms:W3CDTF">2015-04-27T18:37:00Z</dcterms:created>
  <dcterms:modified xsi:type="dcterms:W3CDTF">2015-04-27T18:37:00Z</dcterms:modified>
</cp:coreProperties>
</file>