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984" w:rsidRPr="00A95CDA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15-0001                                              SECTION  15                                                 PAGE 0042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853984" w:rsidRPr="00A95CDA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EDUCATION &amp; GENERAL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PRESIDENT                          179,498     179,498     188,000     188,000     188,000     188,000     188,000     188,000</w:t>
      </w:r>
    </w:p>
    <w:p w:rsidR="00853984" w:rsidRPr="00A95CDA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25,923,706   4,809,853  38,308,335   4,897,548  38,308,335   4,897,548  38,308,335   4,897,548</w:t>
      </w:r>
    </w:p>
    <w:p w:rsidR="00853984" w:rsidRPr="00A95CDA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(723.94)    (248.47)    (723.94)    (248.47)    (723.94)    (248.47)    (723.94)    (248.47)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NEW POSITIONS</w:t>
      </w:r>
    </w:p>
    <w:p w:rsidR="00853984" w:rsidRDefault="00853984" w:rsidP="008539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8    ACCOUNTANT/FISCAL ANALYST II                               45,000                  45,000                  45,000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                        (1.00)                  (1.00)                  (1.00)</w:t>
      </w:r>
    </w:p>
    <w:p w:rsidR="00853984" w:rsidRDefault="00853984" w:rsidP="008539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10    ADMINISTRATIVE ASSISTANT                                   35,000                  35,000                  35,000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                         (1.00)                  (1.00)                  (1.00)</w:t>
      </w:r>
    </w:p>
    <w:p w:rsidR="00853984" w:rsidRDefault="00853984" w:rsidP="008539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12    ADMIN COORDINATOR II                                      110,000                 110,000                 110,000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                        (2.00)                  (2.00)                  (2.00)</w:t>
      </w:r>
    </w:p>
    <w:p w:rsidR="00853984" w:rsidRDefault="00853984" w:rsidP="008539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14    DATA BASE ADMINISTRATOR II                                 65,000                  65,000                  65,000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                         (1.00)                  (1.00)                  (1.00)</w:t>
      </w:r>
    </w:p>
    <w:p w:rsidR="00853984" w:rsidRDefault="00853984" w:rsidP="008539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16    PROGRAM COORDINATOR I                                     135,000                 135,000                 135,000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                        (3.00)                  (3.00)                  (3.00)</w:t>
      </w:r>
    </w:p>
    <w:p w:rsidR="00853984" w:rsidRDefault="00853984" w:rsidP="008539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18    SENIOR APPLICATIONS ANALYST                                65,000                  65,000                  65,000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                        (1.00)                  (1.00)                  (1.00)</w:t>
      </w:r>
    </w:p>
    <w:p w:rsidR="00853984" w:rsidRDefault="00853984" w:rsidP="008539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20    STUDENT SVCS PROG COORD II                                 90,000                  90,000                  90,000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                        (2.00)                  (2.00)                  (2.00)</w:t>
      </w:r>
    </w:p>
    <w:p w:rsidR="00853984" w:rsidRDefault="00853984" w:rsidP="008539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22    TRADES SPECIALIST IV                                      260,750                 260,750                 260,750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                        (7.00)                  (7.00)                  (7.00)</w:t>
      </w:r>
    </w:p>
    <w:p w:rsidR="00853984" w:rsidRDefault="00853984" w:rsidP="008539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24    TRADES SPECIALIST V                                       225,000                 225,000                 225,000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                        (5.00)                  (5.00)                  (5.00)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UNCLASSIFIED POSITIONS          44,579,998  10,109,370  57,429,120  10,661,557  57,429,120  10,661,557  57,429,120  10,661,557</w:t>
      </w:r>
    </w:p>
    <w:p w:rsidR="00853984" w:rsidRPr="00A95CDA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(553.49)    (238.91)    (553.49)    (238.91)    (553.49)    (238.91)    (553.49)    (238.91)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NEW POSITIONS</w:t>
      </w:r>
    </w:p>
    <w:p w:rsidR="00853984" w:rsidRDefault="00853984" w:rsidP="0085398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29    PROFESSOR                                                 810,000                 810,000                 810,000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                          (9.00)                  (9.00)                  (9.00)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OTHER PERSONAL SERVICES         17,670,896              17,670,896              17,670,896              17,670,896</w:t>
      </w:r>
    </w:p>
    <w:p w:rsidR="00853984" w:rsidRPr="00A95CDA" w:rsidRDefault="00853984" w:rsidP="008539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TOTAL PERSONAL SERVICE           88,354,098  15,098,721 115,437,101  15,747,105 115,437,101  15,747,105 115,437,101  15,747,105</w:t>
      </w:r>
    </w:p>
    <w:p w:rsidR="00853984" w:rsidRPr="00A95CDA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(1278.43)    (488.38)   (1310.43)    (488.38)   (1310.43)    (488.38)   (1310.43)    (488.38)</w:t>
      </w:r>
    </w:p>
    <w:p w:rsidR="00853984" w:rsidRPr="00A95CDA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OTHER OPERATING EXPENSES         71,872,473     670,066  71,872,473     670,066  71,872,473     670,066  71,872,473     670,066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TOTAL EDUCATIONAL AND GENERAL    160,226,571  15,768,787 187,309,574  16,417,171 187,309,574  16,417,171 187,309,574  16,417,171</w:t>
      </w:r>
    </w:p>
    <w:p w:rsidR="00853984" w:rsidRPr="00A95CDA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(1278.43)    (488.38)   (1310.43)    (488.38)   (1310.43)    (488.38)   (1310.43)    (488.38)</w:t>
      </w:r>
    </w:p>
    <w:p w:rsidR="00853984" w:rsidRPr="00A95CDA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II. AUXILIARY SERVICES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</w:p>
    <w:p w:rsidR="00853984" w:rsidRDefault="00853984" w:rsidP="0085398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53984" w:rsidRPr="00A95CDA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15-0002                                              SECTION  15                                                 PAGE 0043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853984" w:rsidRPr="00A95CDA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PERSONAL SERVICE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CLASSIFIED POSITIONS             2,797,790               2,797,790               2,797,790               2,797,790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 (77.50)                 (77.50)                 (77.50)                 (77.50)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UNCLASSIFIED POSITIONS           2,056,206               2,056,206               2,056,206               2,056,206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(26.25)                 (26.25)                 (26.25)                 (26.25)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OTHER PERSONAL SERVICES          2,500,264               2,500,264               2,500,264               2,500,264</w:t>
      </w:r>
    </w:p>
    <w:p w:rsidR="00853984" w:rsidRPr="00A95CDA" w:rsidRDefault="00853984" w:rsidP="008539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TOTAL PERSONAL SERVICE            7,354,260               7,354,260               7,354,260               7,354,260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                                 (103.75)                (103.75)                (103.75)                (103.75)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OTHER OPERATING EXPENSES         33,257,925              33,257,925              33,257,925              33,257,925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AUXILIARY SERVICES          40,612,185              40,612,185              40,612,185              40,612,185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(103.75)                (103.75)                (103.75)                (103.75)</w:t>
      </w:r>
    </w:p>
    <w:p w:rsidR="00853984" w:rsidRPr="00A95CDA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III. EMPLOYEE BENEFITS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C. STATE EMPLOYER CONTRIBUTIONS</w:t>
      </w:r>
    </w:p>
    <w:p w:rsidR="00853984" w:rsidRPr="00A95CDA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EMPLOYER CONTRIBUTIONS          26,581,304   4,188,497  27,564,390   4,506,202  27,564,390   4,506,202  27,564,390   4,506,202</w:t>
      </w:r>
    </w:p>
    <w:p w:rsidR="00853984" w:rsidRPr="00A95CDA" w:rsidRDefault="00853984" w:rsidP="008539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3984" w:rsidRPr="00A95CDA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TOTAL FRINGE BENEFITS            26,581,304   4,188,497  27,564,390   4,506,202  27,564,390   4,506,202  27,564,390   4,506,202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53984" w:rsidRPr="00A95CDA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TOTAL EMPLOYEE BENEFITS           26,581,304   4,188,497  27,564,390   4,506,202  27,564,390   4,506,202  27,564,390   4,506,202</w:t>
      </w:r>
    </w:p>
    <w:p w:rsidR="00853984" w:rsidRPr="00A95CDA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UNIVERSITY OF CHARLESTON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TOTAL FUNDS AVAILABLE            227,420,060  19,957,284 255,486,149  20,923,373 255,486,149  20,923,373 255,486,149  20,923,373</w:t>
      </w:r>
    </w:p>
    <w:p w:rsidR="00853984" w:rsidRPr="00A95CDA" w:rsidRDefault="00853984" w:rsidP="008539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TOTAL AUTHORIZED FTE POSITIONS     (1382.18)    (488.38)   (1414.18)    (488.38)   (1414.18)    (488.38)   (1414.18)    (488.38)</w:t>
      </w:r>
    </w:p>
    <w:p w:rsidR="00853984" w:rsidRPr="00A95CDA" w:rsidRDefault="00853984" w:rsidP="0085398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53984" w:rsidRDefault="00853984" w:rsidP="0085398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53984" w:rsidSect="0085398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984" w:rsidRDefault="00853984" w:rsidP="00DA542B">
      <w:r>
        <w:separator/>
      </w:r>
    </w:p>
  </w:endnote>
  <w:endnote w:type="continuationSeparator" w:id="0">
    <w:p w:rsidR="00853984" w:rsidRDefault="0085398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B6C176-636F-4C5E-8BE3-7B7539D87A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EF93E84-AE2E-4811-BC18-2336A234CEA9}"/>
    <w:embedItalic r:id="rId3" w:fontKey="{F90531E4-B201-4EA0-8742-7FCA06B9ABB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5B510FA-94C6-4F78-9DD9-7B92DCCC504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65440B7F-70A8-4B02-9AAE-8F601F950EED}"/>
    <w:embedItalic r:id="rId6" w:fontKey="{9D28F846-9DB2-4C9F-B6D2-AB0EE1C18E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0CB792C-DCBD-45AB-9B43-CB53C5656C1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984" w:rsidRDefault="00853984" w:rsidP="00DA542B">
      <w:r>
        <w:separator/>
      </w:r>
    </w:p>
  </w:footnote>
  <w:footnote w:type="continuationSeparator" w:id="0">
    <w:p w:rsidR="00853984" w:rsidRDefault="0085398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98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3984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506</Words>
  <Characters>4275</Characters>
  <Application>Microsoft Office Word</Application>
  <DocSecurity>0</DocSecurity>
  <Lines>85</Lines>
  <Paragraphs>81</Paragraphs>
  <ScaleCrop>false</ScaleCrop>
  <LinksUpToDate>false</LinksUpToDate>
  <CharactersWithSpaces>9180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15 - Senate Finance - South Carolina Legislature Online</dc:title>
  <dc:subject/>
  <dc:creator/>
  <cp:keywords/>
  <dc:description/>
  <cp:lastModifiedBy/>
  <cp:revision>1</cp:revision>
  <dcterms:created xsi:type="dcterms:W3CDTF">2015-04-27T18:30:00Z</dcterms:created>
  <dcterms:modified xsi:type="dcterms:W3CDTF">2015-04-27T18:30:00Z</dcterms:modified>
</cp:coreProperties>
</file>