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867" w:rsidRPr="00A95CDA" w:rsidRDefault="00960867" w:rsidP="00960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20-0006                                              SECTION  20B                                                PAGE 0058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960867" w:rsidRPr="00A95CDA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EDUCATION AND GENERAL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A.  UNRESTRICTED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PERSONAL SERVICE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CLASSIFIED POSITIONS            5,621,844     616,844   5,634,040     629,040   5,634,040     629,040   5,634,040     629,040</w:t>
      </w:r>
    </w:p>
    <w:p w:rsidR="00960867" w:rsidRPr="00A95CDA" w:rsidRDefault="00960867" w:rsidP="00960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(187.80)     (49.06)    (187.80)     (49.06)    (187.80)     (49.06)    (187.80)     (49.06)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UNCLASSIFIED POSITIONS         12,905,748   4,630,748  13,397,178   5,122,178  13,397,178   5,122,178  13,397,178   5,122,178</w:t>
      </w:r>
    </w:p>
    <w:p w:rsidR="00960867" w:rsidRPr="00A95CDA" w:rsidRDefault="00960867" w:rsidP="00960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(164.42)    (106.82)    (164.42)    (106.82)    (164.42)    (106.82)    (164.42)    (106.82)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OTHER PERSONAL SERVICES         1,300,000               1,300,000               1,300,000               1,300,000</w:t>
      </w:r>
    </w:p>
    <w:p w:rsidR="00960867" w:rsidRPr="00A95CDA" w:rsidRDefault="00960867" w:rsidP="009608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TOTAL PERSONAL SERVICE          19,827,592   5,247,592  20,331,218   5,751,218  20,331,218   5,751,218  20,331,218   5,751,218</w:t>
      </w:r>
    </w:p>
    <w:p w:rsidR="00960867" w:rsidRPr="00A95CDA" w:rsidRDefault="00960867" w:rsidP="00960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(352.22)    (155.88)    (352.22)    (155.88)    (352.22)    (155.88)    (352.22)    (155.88)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OTHER OPERATING EXPENSES         9,278,739     100,000   8,278,739               8,278,739               8,278,739</w:t>
      </w:r>
    </w:p>
    <w:p w:rsidR="00960867" w:rsidRPr="00A95CDA" w:rsidRDefault="00960867" w:rsidP="009608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TOTAL UNRESTRICTED               29,106,331   5,347,592  28,609,957   5,751,218  28,609,957   5,751,218  28,609,957   5,751,218</w:t>
      </w:r>
    </w:p>
    <w:p w:rsidR="00960867" w:rsidRPr="00A95CDA" w:rsidRDefault="00960867" w:rsidP="00960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(352.22)    (155.88)    (352.22)    (155.88)    (352.22)    (155.88)    (352.22)    (155.88)</w:t>
      </w:r>
    </w:p>
    <w:p w:rsidR="00960867" w:rsidRPr="00A95CDA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B.  RESTRICTED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PERSONAL SERVICE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CLASSIFIED POSITIONS               64,471                  64,471                  64,471                  64,471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 (5.44)                  (5.44)                  (5.44)                  (5.44)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UNCLASSIFIED POSITIONS            487,302                 487,302                 487,302                 487,302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 (8.85)                  (8.85)                  (8.85)                  (8.85)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OTHER PERSONAL SERVICES           221,877                 221,877                 221,877                 221,877</w:t>
      </w:r>
    </w:p>
    <w:p w:rsidR="00960867" w:rsidRPr="00A95CDA" w:rsidRDefault="00960867" w:rsidP="009608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TOTAL PERSONAL SERVICE             773,650                 773,650                 773,650                 773,650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(14.29)                 (14.29)                 (14.29)                 (14.29)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OTHER OPERATING EXPENSES        16,230,364              16,830,364              16,830,364              16,830,364</w:t>
      </w:r>
    </w:p>
    <w:p w:rsidR="00960867" w:rsidRPr="00A95CDA" w:rsidRDefault="00960867" w:rsidP="009608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TOTAL RESTRICTED                 17,004,014              17,604,014              17,604,014              17,604,014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(14.29)                 (14.29)                 (14.29)                 (14.29)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TOTAL EDUCATION &amp; GENERAL         46,110,345   5,347,592  46,213,971   5,751,218  46,213,971   5,751,218  46,213,971   5,751,218</w:t>
      </w:r>
    </w:p>
    <w:p w:rsidR="00960867" w:rsidRPr="00A95CDA" w:rsidRDefault="00960867" w:rsidP="00960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(366.51)    (155.88)    (366.51)    (155.88)    (366.51)    (155.88)    (366.51)    (155.88)</w:t>
      </w:r>
    </w:p>
    <w:p w:rsidR="00960867" w:rsidRPr="00A95CDA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II.  AUXILIARY SERVICES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PERSONAL SERVICE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CLASSIFIED POSITIONS               524,713                 524,713                 524,713                 524,713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(13.75)                 (13.75)                 (13.75)                 (13.75)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OTHER PERSONAL SERVICES            200,000                 200,000                 200,000                 200,000</w:t>
      </w:r>
    </w:p>
    <w:p w:rsidR="00960867" w:rsidRPr="00A95CDA" w:rsidRDefault="00960867" w:rsidP="009608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TOTAL PERSONAL SERVICE              724,713                 724,713                 724,713                 724,713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 (13.75)                 (13.75)                 (13.75)                 (13.75)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OTHER OPERATING EXPENSES          3,002,789               3,002,789               3,002,789               3,002,789</w:t>
      </w:r>
    </w:p>
    <w:p w:rsidR="00960867" w:rsidRPr="00A95CDA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</w:p>
    <w:p w:rsidR="00960867" w:rsidRDefault="00960867" w:rsidP="0096086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60867" w:rsidRPr="00A95CDA" w:rsidRDefault="00960867" w:rsidP="00960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20-0007                                              SECTION  20B                                                PAGE 0059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960867" w:rsidRPr="00A95CDA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AUXILIARY                    3,727,502               3,727,502               3,727,502               3,727,502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(13.75)                 (13.75)                 (13.75)                 (13.75)</w:t>
      </w:r>
    </w:p>
    <w:p w:rsidR="00960867" w:rsidRPr="00A95CDA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III. EMPLOYEE BENEFITS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C.  STATE EMPLOYER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CONTRIBUTIONS</w:t>
      </w:r>
    </w:p>
    <w:p w:rsidR="00960867" w:rsidRPr="00A95CDA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EMPLOYER CONTRIBUTIONS           6,278,924   1,315,210   6,988,436   1,524,722   6,988,436   1,524,722   6,988,436   1,524,722</w:t>
      </w:r>
    </w:p>
    <w:p w:rsidR="00960867" w:rsidRPr="00A95CDA" w:rsidRDefault="00960867" w:rsidP="009608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0867" w:rsidRPr="00A95CDA" w:rsidRDefault="00960867" w:rsidP="00960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TOTAL FRINGE BENEFITS             6,278,924   1,315,210   6,988,436   1,524,722   6,988,436   1,524,722   6,988,436   1,524,722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60867" w:rsidRPr="00A95CDA" w:rsidRDefault="00960867" w:rsidP="00960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TOTAL EMPLOYEE BENEFITS            6,278,924   1,315,210   6,988,436   1,524,722   6,988,436   1,524,722   6,988,436   1,524,722</w:t>
      </w:r>
    </w:p>
    <w:p w:rsidR="00960867" w:rsidRPr="00A95CDA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U S C - AIKEN CAMPUS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TOTAL FUNDS AVAILABLE             56,116,771   6,662,802  56,929,909   7,275,940  56,929,909   7,275,940  56,929,909   7,275,940</w:t>
      </w:r>
    </w:p>
    <w:p w:rsidR="00960867" w:rsidRPr="00A95CDA" w:rsidRDefault="00960867" w:rsidP="00960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TOTAL AUTHORIZED FTE POSITIONS      (380.26)    (155.88)    (380.26)    (155.88)    (380.26)    (155.88)    (380.26)    (155.88)</w:t>
      </w:r>
    </w:p>
    <w:p w:rsidR="00960867" w:rsidRPr="00A95CDA" w:rsidRDefault="00960867" w:rsidP="009608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60867" w:rsidRDefault="00960867" w:rsidP="0096086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960867" w:rsidSect="0096086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867" w:rsidRDefault="00960867" w:rsidP="00DA542B">
      <w:r>
        <w:separator/>
      </w:r>
    </w:p>
  </w:endnote>
  <w:endnote w:type="continuationSeparator" w:id="0">
    <w:p w:rsidR="00960867" w:rsidRDefault="0096086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A4235A-9603-4BAB-9631-F9965A4081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54180CB-EBAD-4C6D-8A6C-CF497BD2BED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A0D83D8-4E93-4FC1-9670-5AFF18E701B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965425F-42B9-42B7-B20C-D34CDCA8C7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AB99B5-E404-423E-BC4D-C00FC7CA547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867" w:rsidRDefault="00960867" w:rsidP="00DA542B">
      <w:r>
        <w:separator/>
      </w:r>
    </w:p>
  </w:footnote>
  <w:footnote w:type="continuationSeparator" w:id="0">
    <w:p w:rsidR="00960867" w:rsidRDefault="0096086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86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60867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464</Words>
  <Characters>4287</Characters>
  <Application>Microsoft Office Word</Application>
  <DocSecurity>0</DocSecurity>
  <Lines>79</Lines>
  <Paragraphs>75</Paragraphs>
  <ScaleCrop>false</ScaleCrop>
  <LinksUpToDate>false</LinksUpToDate>
  <CharactersWithSpaces>8278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20B - Senate Finance - South Carolina Legislature Online</dc:title>
  <dc:subject/>
  <dc:creator/>
  <cp:keywords/>
  <dc:description/>
  <cp:lastModifiedBy/>
  <cp:revision>1</cp:revision>
  <dcterms:created xsi:type="dcterms:W3CDTF">2015-04-27T18:30:00Z</dcterms:created>
  <dcterms:modified xsi:type="dcterms:W3CDTF">2015-04-27T18:31:00Z</dcterms:modified>
</cp:coreProperties>
</file>