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0062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2,995,703     212,574   2,999,906     216,777   2,999,906     216,777   2,999,906     216,777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(81.99)      (3.74)     (79.99)      (3.74)     (79.99)      (3.74)     (79.99)      (3.74)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6,850,175   2,133,146   7,122,654   2,405,625   7,122,654   2,405,625   7,122,654   2,405,625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(72.60)     (17.75)     (83.10)     (17.75)     (83.10)     (17.75)     (83.10)     (17.75)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11,260,905   2,345,720  11,537,587   2,622,402  11,537,587   2,622,402  11,537,587   2,622,402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(154.59)     (21.49)    (163.09)     (21.49)    (163.09)     (21.49)    (163.09)     (21.49)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4,410,361     121,176   4,039,185               4,039,185               4,039,185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15,671,266   2,466,896  15,576,772   2,622,402  15,576,772   2,622,402  15,576,772   2,622,402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(154.59)     (21.49)    (163.09)     (21.49)    (163.09)     (21.49)    (163.09)     (21.49)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 RESTRICTED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2,532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271,918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(3.75)                  (3.75)                  (3.75)                  (3.75)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77,292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PERSONAL SERVICE             351,742                 351,742                 351,742                 351,742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(3.75)                  (3.75)                  (3.75)                  (3.75)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OPERATING EXPENSES         7,333,157               7,333,157               7,333,157               7,333,157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RESTRICTED                  7,684,899               7,684,899               7,684,899               7,684,899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(3.75)                  (3.75)                  (3.75)                  (3.75)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EDUCATION &amp; GENERAL         23,356,165   2,466,896  23,261,671   2,622,402  23,261,671   2,622,402  23,261,671   2,622,402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(158.34)     (21.49)    (166.84)     (21.49)    (166.84)     (21.49)    (166.84)     (21.49)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II. AUXILIARY SERVICES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OTHER OPERATING EXPENSES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30,000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AUXILIARY SERVICES              30,000                  30,000                  30,000                  30,000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III. EMPLOYEE BENEFITS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 STATE EMPLOYER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CONTRIBUTIONS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 3,608,432     302,775   3,951,030     395,373   3,951,030     395,373   3,951,030     395,373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</w:p>
    <w:p w:rsidR="00230D2A" w:rsidRDefault="00230D2A" w:rsidP="00230D2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20-0011                                              SECTION  20D                                                PAGE 0063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 3,608,432     302,775   3,951,030     395,373   3,951,030     395,373   3,951,030     395,373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 3,608,432     302,775   3,951,030     395,373   3,951,030     395,373   3,951,030     395,373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U S C - BEAUFORT CAMPUS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26,994,597   2,769,671  27,242,701   3,017,775  27,242,701   3,017,775  27,242,701   3,017,775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(158.34)     (21.49)    (166.84)     (21.49)    (166.84)     (21.49)    (166.84)     (21.49)</w:t>
      </w:r>
    </w:p>
    <w:p w:rsidR="00230D2A" w:rsidRPr="00A95CDA" w:rsidRDefault="00230D2A" w:rsidP="00230D2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30D2A" w:rsidRDefault="00230D2A" w:rsidP="00230D2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30D2A" w:rsidSect="00230D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D2A" w:rsidRDefault="00230D2A" w:rsidP="00DA542B">
      <w:r>
        <w:separator/>
      </w:r>
    </w:p>
  </w:endnote>
  <w:endnote w:type="continuationSeparator" w:id="0">
    <w:p w:rsidR="00230D2A" w:rsidRDefault="00230D2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7C030-A351-41CB-B7D0-7F177692CF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9E3602-8145-4F98-949C-662B938A52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997132-3CED-4771-A8BD-91A1A3BCFD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DF2814-982C-43F5-B766-3E3B28B0D6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DBA14F-968A-43D4-B794-059774ABF8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D2A" w:rsidRDefault="00230D2A" w:rsidP="00DA542B">
      <w:r>
        <w:separator/>
      </w:r>
    </w:p>
  </w:footnote>
  <w:footnote w:type="continuationSeparator" w:id="0">
    <w:p w:rsidR="00230D2A" w:rsidRDefault="00230D2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2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30D2A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422</Words>
  <Characters>3841</Characters>
  <Application>Microsoft Office Word</Application>
  <DocSecurity>0</DocSecurity>
  <Lines>71</Lines>
  <Paragraphs>67</Paragraphs>
  <ScaleCrop>false</ScaleCrop>
  <LinksUpToDate>false</LinksUpToDate>
  <CharactersWithSpaces>7312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20D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