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0066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962,604     103,671     964,654     105,721     964,654     105,721     964,654     105,721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(35.75)      (3.00)     (36.75)      (3.00)     (36.75)      (3.00)     (36.75)      (3.00)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2,257,019     870,960   2,298,614     912,555   2,298,614     912,555   2,361,594     975,535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(23.02)     (21.24)     (22.02)     (21.24)     (22.02)     (21.24)     (22.02)     (21.24)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721,818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3,941,441     974,631   3,985,086   1,018,276   3,985,086   1,018,276   4,048,066   1,081,256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(58.77)     (24.24)     (58.77)     (24.24)     (58.77)     (24.24)     (58.77)     (24.24)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2,203,477      30,377   2,123,100               2,123,100               2,123,100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SPECIAL ITEMS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SALKEHATCHIE LEADERSHIP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UNRESTRICTED                6,245,378   1,105,468   6,208,646   1,118,736   6,208,646   1,118,736   6,271,626   1,181,716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(58.77)     (24.24)     (58.77)     (24.24)     (58.77)     (24.24)     (58.77)     (24.24)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B.  RESTRICTED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20,779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175,265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112,310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  308,354                 308,354                 308,354                 308,354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(1.00)                  (1.00)                  (1.00)                  (1.00)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5,436,801               5,436,801               5,436,801               5,436,801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RESTRICTED                  5,745,155               5,745,155               5,745,155               5,745,155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EDUCATION &amp; GENERAL         11,990,533   1,105,468  11,953,801   1,118,736  11,953,801   1,118,736  12,016,781   1,181,716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(59.77)     (24.24)     (59.77)     (24.24)     (59.77)     (24.24)     (59.77)     (24.24)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II. AUXILIARY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PERSONAL SERVICE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46,437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PERSONAL SERVICE               46,437                  46,437                  46,437                  46,437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  256,756                 256,756                 256,756                 256,756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</w:p>
    <w:p w:rsidR="00EB6A69" w:rsidRDefault="00EB6A69" w:rsidP="00EB6A6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20-0015                                              SECTION  20F                                                PAGE 0067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AUXILIARY                      303,193                 303,193                 303,193                 303,193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III. EMPLOYEE BENEFITS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C.  STATE EMPLOYER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CONTRIBUTIONS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EMPLOYER CONTRIBUTIONS           1,314,252     248,511   1,389,262     273,521   1,389,262     273,521   1,420,282     304,541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FRINGE BENEFITS             1,314,252     248,511   1,389,262     273,521   1,389,262     273,521   1,420,282     304,541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EMPLOYEE BENEFITS            1,314,252     248,511   1,389,262     273,521   1,389,262     273,521   1,420,282     304,541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U S C - SALKEHATCHIE CAMPUS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FUNDS AVAILABLE             13,607,978   1,353,979  13,646,256   1,392,257  13,646,256   1,392,257  13,740,256   1,486,257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AUTHORIZED FTE POSITIONS       (59.77)     (24.24)     (59.77)     (24.24)     (59.77)     (24.24)     (59.77)     (24.24)</w:t>
      </w:r>
    </w:p>
    <w:p w:rsidR="00EB6A69" w:rsidRPr="00A95CDA" w:rsidRDefault="00EB6A69" w:rsidP="00EB6A6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6A69" w:rsidRDefault="00EB6A69" w:rsidP="00EB6A6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B6A69" w:rsidSect="00EB6A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A69" w:rsidRDefault="00EB6A69" w:rsidP="00DA542B">
      <w:r>
        <w:separator/>
      </w:r>
    </w:p>
  </w:endnote>
  <w:endnote w:type="continuationSeparator" w:id="0">
    <w:p w:rsidR="00EB6A69" w:rsidRDefault="00EB6A6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04B32-49A6-4307-8ED8-9B4526220F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8AE17A-2B11-4BE3-B3C3-18F4FF08C9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8E81783-5377-49B0-B5B1-13D94AFA7B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47952B-612C-4B5F-85C8-5F8BED98BB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4A58E4-2C30-45A0-BDF6-BFFFEB7A1B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A69" w:rsidRDefault="00EB6A69" w:rsidP="00DA542B">
      <w:r>
        <w:separator/>
      </w:r>
    </w:p>
  </w:footnote>
  <w:footnote w:type="continuationSeparator" w:id="0">
    <w:p w:rsidR="00EB6A69" w:rsidRDefault="00EB6A6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6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B6A69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464</Words>
  <Characters>4255</Characters>
  <Application>Microsoft Office Word</Application>
  <DocSecurity>0</DocSecurity>
  <Lines>79</Lines>
  <Paragraphs>75</Paragraphs>
  <ScaleCrop>false</ScaleCrop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20F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