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20-0016                                              SECTION  20G                                                PAGE 0068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EDUCATION AND GENERAL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 UNRESTRICTED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CLASSIFIED POSITIONS            1,773,650     399,167   1,781,541     407,058   1,781,541     407,058   1,781,541     407,058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(66.00)     (27.29)     (55.00)     (27.29)     (55.00)     (27.29)     (55.00)     (27.29)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UNCLASSIFIED POSITIONS          3,301,139   1,555,277   3,451,884   1,706,022   3,451,884   1,706,022   3,504,144   1,758,282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(45.60)     (29.11)     (40.10)     (29.11)     (40.10)     (29.11)     (40.10)     (29.11)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OTHER PERSONAL SERVICES           417,816                 417,816                 417,816                 417,816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TOTAL PERSONAL SERVICE           5,492,605   1,954,444   5,651,241   2,113,080   5,651,241   2,113,080   5,703,501   2,165,340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(111.60)     (56.40)     (95.10)     (56.40)     (95.10)     (56.40)     (95.10)     (56.40)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OTHER OPERATING EXPENSES         2,314,898     150,000   2,164,898               2,164,898               2,164,898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TOTAL UNRESTRICTED                7,807,503   2,104,444   7,816,139   2,113,080   7,816,139   2,113,080   7,868,399   2,165,340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(111.60)     (56.40)     (95.10)     (56.40)     (95.10)     (56.40)     (95.10)     (56.40)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B.  RESTRICTED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PERSONAL SERVICE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CLASSIFIED POSITIONS               32,881                  32,881                  32,881                  32,881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(1.46)                  (1.46)                  (1.46)                  (1.46)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UNCLASSIFIED POSITIONS            579,988                 579,988                 579,988                 579,988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OTHER PERSONAL SERVICES           272,731                 272,731                 272,731                 272,731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PERSONAL SERVICE             885,600                 885,600                 885,600                 885,600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(2.46)                  (2.46)                  (2.46)                  (2.46)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OTHER OPERATING EXPENSES         4,095,653               4,095,653               4,095,653               4,095,653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RESTRICTED                  4,981,253               4,981,253               4,981,253               4,981,253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(2.46)                  (2.46)                  (2.46)                  (2.46)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TOTAL EDUCATION &amp; GENERAL         12,788,756   2,104,444  12,797,392   2,113,080  12,797,392   2,113,080  12,849,652   2,165,340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(114.06)     (56.40)     (97.56)     (56.40)     (97.56)     (56.40)     (97.56)     (56.40)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II.  AUXILIARY SERVICES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PERSONAL SERVICE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CLASSIFIED POSITIONS                67,342                  67,342                  67,342                  67,342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OTHER PERSONAL SERVICES             25,416                  25,416                  25,416                  25,416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TOTAL PERSONAL SERVICE               92,758                  92,758                  92,758                  92,758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OTHER OPERATING EXPENSES            427,089                 427,089                 427,089                 427,089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</w:p>
    <w:p w:rsidR="001C3534" w:rsidRDefault="001C3534" w:rsidP="001C353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20-0017                                              SECTION  20G                                                PAGE 0069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AUXILIARY SERVICES             519,847                 519,847                 519,847                 519,847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III. EMPLOYEE BENEFITS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C.  STATE EMPLOYER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CONTRIBUTIONS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EMPLOYER CONTRIBUTIONS           1,947,220     525,276   2,017,548     595,604   2,017,548     595,604   2,043,288     621,344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FRINGE BENEFITS             1,947,220     525,276   2,017,548     595,604   2,017,548     595,604   2,043,288     621,344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TOTAL EMPLOYEE BENEFITS            1,947,220     525,276   2,017,548     595,604   2,017,548     595,604   2,043,288     621,344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U S C - SUMTER CAMPUS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TOTAL FUNDS AVAILABLE             15,255,823   2,629,720  15,334,787   2,708,684  15,334,787   2,708,684  15,412,787   2,786,684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TOTAL AUTHORIZED FTE POSITIONS      (117.06)     (56.40)    (100.56)     (56.40)    (100.56)     (56.40)    (100.56)     (56.40)</w:t>
      </w:r>
    </w:p>
    <w:p w:rsidR="001C3534" w:rsidRPr="00A95CDA" w:rsidRDefault="001C3534" w:rsidP="001C3534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C3534" w:rsidRDefault="001C3534" w:rsidP="001C353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1C3534" w:rsidSect="001C35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534" w:rsidRDefault="001C3534" w:rsidP="00DA542B">
      <w:r>
        <w:separator/>
      </w:r>
    </w:p>
  </w:endnote>
  <w:endnote w:type="continuationSeparator" w:id="0">
    <w:p w:rsidR="001C3534" w:rsidRDefault="001C353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7E7BD3-522F-47F9-BB1C-27623E5FBC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86330AB-5A7F-4F4B-A443-7CC676C5F6D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2BCFDA0-2D79-4652-9237-11708EAB38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AF8EFCB-3883-4FC7-8ACA-7C4388729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78DE40-EFE4-4F4B-A9F0-A1B829B8A2B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534" w:rsidRDefault="001C3534" w:rsidP="00DA542B">
      <w:r>
        <w:separator/>
      </w:r>
    </w:p>
  </w:footnote>
  <w:footnote w:type="continuationSeparator" w:id="0">
    <w:p w:rsidR="001C3534" w:rsidRDefault="001C353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53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C3534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465</Words>
  <Characters>4161</Characters>
  <Application>Microsoft Office Word</Application>
  <DocSecurity>0</DocSecurity>
  <Lines>79</Lines>
  <Paragraphs>75</Paragraphs>
  <ScaleCrop>false</ScaleCrop>
  <LinksUpToDate>false</LinksUpToDate>
  <CharactersWithSpaces>8281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20G - Senate Finance - South Carolina Legislature Online</dc:title>
  <dc:subject/>
  <dc:creator/>
  <cp:keywords/>
  <dc:description/>
  <cp:lastModifiedBy/>
  <cp:revision>1</cp:revision>
  <dcterms:created xsi:type="dcterms:W3CDTF">2015-04-27T18:31:00Z</dcterms:created>
  <dcterms:modified xsi:type="dcterms:W3CDTF">2015-04-27T18:31:00Z</dcterms:modified>
</cp:coreProperties>
</file>