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0074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EDUCATIONAL &amp; GENERAL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PRESIDENT                         250,629     250,629     250,629     250,629     250,629     250,629     250,629     250,629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55,646,205  17,043,521  55,943,072  17,340,388  55,943,072  17,340,388  55,943,072  17,340,388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(1559.85)    (789.76)   (1559.85)    (789.76)   (1559.85)    (789.76)   (1559.85)    (789.76)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NEW POSITIONS</w:t>
      </w:r>
    </w:p>
    <w:p w:rsidR="00513F12" w:rsidRDefault="00513F12" w:rsidP="00513F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 ADMINISTRATIVE ASSISTANT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                                                (4.00)</w:t>
      </w:r>
    </w:p>
    <w:p w:rsidR="00513F12" w:rsidRDefault="00513F12" w:rsidP="00513F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11     ADMINISTRATIVE MANAGER I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                                                (1.00)</w:t>
      </w:r>
    </w:p>
    <w:p w:rsidR="00513F12" w:rsidRDefault="00513F12" w:rsidP="00513F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13     INFO RESOURCE CONSULTANT II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                                                                       (10.00)</w:t>
      </w:r>
    </w:p>
    <w:p w:rsidR="00513F12" w:rsidRDefault="00513F12" w:rsidP="00513F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15     PROGRAM COORDINATOR I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                                                                        (2.00)</w:t>
      </w:r>
    </w:p>
    <w:p w:rsidR="00513F12" w:rsidRDefault="00513F12" w:rsidP="00513F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17     PROGRAM COORDINATOR II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                                                                        (4.00)</w:t>
      </w:r>
    </w:p>
    <w:p w:rsidR="00513F12" w:rsidRDefault="00513F12" w:rsidP="00513F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19     PROGRAM MANAGER I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                                                                       (2.00)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UNCLASSIFIED POSITIONS         92,141,791  23,703,322  92,554,210  24,115,741  92,554,210  24,115,741  92,554,210  24,115,741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(1016.82)    (328.93)   (1016.82)    (328.93)   (1016.82)    (328.93)   (1016.82)    (328.93)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NEW POSITIONS</w:t>
      </w:r>
    </w:p>
    <w:p w:rsidR="00513F12" w:rsidRDefault="00513F12" w:rsidP="00513F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24     PROFESSOR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                                                (32.00)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OTHER PERSONAL SERVICES        11,048,639              11,048,639              11,048,639              11,048,639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TOTAL PERSONAL SERVICE         159,087,264  40,997,472 159,796,550  41,706,758 159,796,550  41,706,758 159,796,550  41,706,758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(2577.67)   (1119.69)   (2577.67)   (1119.69)   (2577.67)   (1119.69)   (2632.67)   (1119.69)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OTHER OPERATING EXPENSES       234,757,793     900,000 234,757,793     900,000 234,757,793     900,000 235,527,793   1,670,000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SPECIAL ITEMS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DIABETES CENTER                   123,470     123,470     123,470     123,470     123,470     123,470     123,470     123,470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RURAL DENTISTS INCENTIVE          176,101     176,101     176,101     176,101     176,101     176,101     176,101     176,101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HYPERTENSION INITIATIVE           240,433     240,433     240,433     240,433     240,433     240,433     240,433     240,433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HOSPITAL AUTHORITY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-TELEMEDICINE PROGRAM         12,000,000   4,000,000  12,000,000   4,000,000  12,000,000   4,000,000  12,000,000   4,000,000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INSTITUTE OF MEDICINE                                                                                     200,000     200,000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SCHOLARSHIPS &amp; FELLOWSHIPS      1,356,224               1,356,224               1,356,224               1,356,224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TOTAL SPECIAL ITEMS             13,896,228   4,540,004  13,896,228   4,540,004  13,896,228   4,540,004  14,096,228   4,740,004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TOTAL UNRESTRICTED              407,741,285  46,437,476 408,450,571  47,146,762 408,450,571  47,146,762 409,420,571  48,116,762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(2577.67)   (1119.69)   (2577.67)   (1119.69)   (2577.67)   (1119.69)   (2632.67)   (1119.69)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</w:p>
    <w:p w:rsidR="00513F12" w:rsidRDefault="00513F12" w:rsidP="00513F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0075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B.  RESTRICTED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PERSONAL SERVICE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CLASSIFIED POSITIONS           20,863,316              20,863,316              20,863,316              20,863,316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(117.59)                (117.59)                (117.59)                (117.59)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UNCLASSIFIED POSITIONS         56,989,184              56,989,184              56,989,184              56,989,184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(312.16)                (313.16)                (313.16)                (313.16)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OTHER PERSONAL SERVICES        24,547,232              24,547,232              24,547,232              24,547,232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TOTAL PERSONAL SERVICE         102,399,732             102,399,732             102,399,732             102,399,732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(429.75)                (430.75)                (430.75)                (430.75)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OTHER OPERATING EXPENSES        60,025,230              60,025,230              60,025,230              60,025,230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SPECIAL ITEMS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SCHOLARSHIPS &amp; FELLOWSHIPS      1,353,905               1,353,905               1,353,905               1,353,905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TOTAL SPECIAL ITEMS              1,353,905               1,353,905               1,353,905               1,353,905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RESTRICTED                163,778,867             163,778,867             163,778,867             163,778,867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(429.75)                (430.75)                (430.75)                (430.75)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EDUCATION &amp; GENERAL        571,520,152  46,437,476 572,229,438  47,146,762 572,229,438  47,146,762 573,199,438  48,116,762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(3007.42)   (1119.69)   (3008.42)   (1119.69)   (3008.42)   (1119.69)   (3063.42)   (1119.69)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 AUXILIARY ENTERPRISES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PERSONAL SERVICE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CLASSIFIED POSITIONS             1,115,989               1,115,989               1,115,989               1,115,989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(64.75)                 (64.75)                 (64.75)                 (64.75)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UNCLASSIFIED POSITIONS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OTHER PERSONAL SERVICES            112,294                 112,294                 112,294                 112,294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PERSONAL SERVICE            1,228,283               1,228,283               1,228,283               1,228,283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(65.75)                 (65.75)                 (65.75)                 (65.75)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OTHER OPERATING EXPENSES         10,219,568              10,219,568              10,219,568              10,219,568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AUXILIARY ENTERPRISES       11,447,851              11,447,851              11,447,851              11,447,851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(65.75)                 (65.75)                 (65.75)                 (65.75)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III. EMPLOYEE BENEFITS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C. STATE EMPLOYER CONTRIBUTIONS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EMPLOYER CONTRIBUTIONS          47,127,131  13,409,686  48,142,809  14,425,364  48,142,809  14,425,364  48,142,809  14,425,364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FRINGE BENEFITS            47,127,131  13,409,686  48,142,809  14,425,364  48,142,809  14,425,364  48,142,809  14,425,364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</w:p>
    <w:p w:rsidR="00513F12" w:rsidRDefault="00513F12" w:rsidP="00513F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0076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 47,127,131  13,409,686  48,142,809  14,425,364  48,142,809  14,425,364  48,142,809  14,425,364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MEDICAL UNIVERSITY OF SOUTH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CAROLINA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FUNDS AVAILABLE            630,095,134  59,847,162 631,820,098  61,572,126 631,820,098  61,572,126 632,790,098  62,542,126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AUTHORIZED FTE POSITIONS     (3073.17)   (1119.69)   (3074.17)   (1119.69)   (3074.17)   (1119.69)   (3129.17)   (1119.69)</w:t>
      </w:r>
    </w:p>
    <w:p w:rsidR="00513F12" w:rsidRPr="00A95CDA" w:rsidRDefault="00513F12" w:rsidP="00513F1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13F12" w:rsidRDefault="00513F12" w:rsidP="00513F1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13F12" w:rsidSect="00513F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F12" w:rsidRDefault="00513F12" w:rsidP="00DA542B">
      <w:r>
        <w:separator/>
      </w:r>
    </w:p>
  </w:endnote>
  <w:endnote w:type="continuationSeparator" w:id="0">
    <w:p w:rsidR="00513F12" w:rsidRDefault="00513F1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09FDC1-7FE9-4935-8539-F011385C74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A472B2-D126-42C4-A21A-1E54F51C5AE7}"/>
    <w:embedItalic r:id="rId3" w:fontKey="{2BD82D13-C025-480D-BF0C-48409F1A39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C762DC-88DC-4CBD-AB2F-43EBFA38A7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F9687BB-BF5D-440B-8FA0-335B34714A9A}"/>
    <w:embedItalic r:id="rId6" w:fontKey="{0BEC1B90-74C8-4777-A613-8E517F400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B65D49-2C94-48CD-8DB7-68588402DC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F12" w:rsidRDefault="00513F12" w:rsidP="00DA542B">
      <w:r>
        <w:separator/>
      </w:r>
    </w:p>
  </w:footnote>
  <w:footnote w:type="continuationSeparator" w:id="0">
    <w:p w:rsidR="00513F12" w:rsidRDefault="00513F1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F1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13F12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686</Words>
  <Characters>6178</Characters>
  <Application>Microsoft Office Word</Application>
  <DocSecurity>0</DocSecurity>
  <Lines>123</Lines>
  <Paragraphs>116</Paragraphs>
  <ScaleCrop>false</ScaleCrop>
  <LinksUpToDate>false</LinksUpToDate>
  <CharactersWithSpaces>12202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23 -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