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C90" w:rsidRPr="00A95CDA" w:rsidRDefault="00547C90" w:rsidP="00547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0015</w:t>
      </w:r>
    </w:p>
    <w:p w:rsidR="00547C90" w:rsidRDefault="00547C90" w:rsidP="00547C9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547C90" w:rsidRPr="00A95CDA" w:rsidRDefault="00547C90" w:rsidP="00547C9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47C90" w:rsidRDefault="00547C90" w:rsidP="00547C9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47C90" w:rsidRDefault="00547C90" w:rsidP="00547C9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7C90" w:rsidRDefault="00547C90" w:rsidP="00547C9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7C90" w:rsidRDefault="00547C90" w:rsidP="00547C9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7C90" w:rsidRDefault="00547C90" w:rsidP="00547C90">
      <w:pPr>
        <w:spacing w:line="170" w:lineRule="exact"/>
        <w:rPr>
          <w:rFonts w:ascii="Letter Gothic" w:hAnsi="Letter Gothic"/>
          <w:sz w:val="18"/>
        </w:rPr>
      </w:pPr>
    </w:p>
    <w:p w:rsidR="00547C90" w:rsidRDefault="00547C90" w:rsidP="00547C9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LOTTERY EXPENDITURE ACCOUNT</w:t>
      </w:r>
    </w:p>
    <w:p w:rsidR="00547C90" w:rsidRDefault="00547C90" w:rsidP="00547C9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SPECIAL ITEMS</w:t>
      </w:r>
    </w:p>
    <w:p w:rsidR="00547C90" w:rsidRDefault="00547C90" w:rsidP="00547C9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LOTTERY EXPENDITURES           291,600,000             310,925,000             310,925,000             300,925,000</w:t>
      </w:r>
    </w:p>
    <w:p w:rsidR="00547C90" w:rsidRDefault="00547C90" w:rsidP="00547C9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UNCLAIMED PRIZES                 8,000,000              12,000,000              12,000,000              15,000,000</w:t>
      </w:r>
    </w:p>
    <w:p w:rsidR="00547C90" w:rsidRDefault="00547C90" w:rsidP="00547C9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LOTTERY EXPENDITURES</w:t>
      </w:r>
    </w:p>
    <w:p w:rsidR="00547C90" w:rsidRDefault="00547C90" w:rsidP="00547C9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(NON-RECURRING)                45,470,643</w:t>
      </w:r>
    </w:p>
    <w:p w:rsidR="00547C90" w:rsidRPr="00A95CDA" w:rsidRDefault="00547C90" w:rsidP="00547C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7C90" w:rsidRDefault="00547C90" w:rsidP="00547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SPECIAL ITEMS             345,070,643             322,925,000             322,925,000             315,925,000</w:t>
      </w:r>
    </w:p>
    <w:p w:rsidR="00547C90" w:rsidRPr="00A95CDA" w:rsidRDefault="00547C90" w:rsidP="00547C9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47C90" w:rsidRDefault="00547C90" w:rsidP="00547C9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TOTAL LOTTERY EXPENDITURE</w:t>
      </w:r>
    </w:p>
    <w:p w:rsidR="00547C90" w:rsidRDefault="00547C90" w:rsidP="00547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ACCOUNT                         345,070,643             322,925,000             322,925,000             315,925,000</w:t>
      </w:r>
    </w:p>
    <w:p w:rsidR="00547C90" w:rsidRPr="00A95CDA" w:rsidRDefault="00547C90" w:rsidP="00547C9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47C90" w:rsidRDefault="00547C90" w:rsidP="00547C9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LOTTERY EXPENDITURE ACCOUNT</w:t>
      </w:r>
    </w:p>
    <w:p w:rsidR="00547C90" w:rsidRDefault="00547C90" w:rsidP="00547C9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</w:t>
      </w:r>
    </w:p>
    <w:p w:rsidR="00547C90" w:rsidRDefault="00547C90" w:rsidP="00547C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TOTAL FUNDS AVAILABLE            345,070,643             322,925,000             322,925,000             315,925,000</w:t>
      </w:r>
    </w:p>
    <w:p w:rsidR="00547C90" w:rsidRPr="00A95CDA" w:rsidRDefault="00547C90" w:rsidP="00547C9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47C90" w:rsidRDefault="00547C90" w:rsidP="00547C9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47C90" w:rsidSect="00547C9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C90" w:rsidRDefault="00547C90" w:rsidP="00DA542B">
      <w:r>
        <w:separator/>
      </w:r>
    </w:p>
  </w:endnote>
  <w:endnote w:type="continuationSeparator" w:id="0">
    <w:p w:rsidR="00547C90" w:rsidRDefault="00547C9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45BCB5-B88C-41A2-AC03-46244A7540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3F7F2A5-033F-4484-B6CB-CB7FA98B6A2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BE5C3F9-A3E1-4257-9ABA-3E267EC8371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2AF193A-425C-444E-900B-90D6F569E8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84D048-9B3B-453C-81C7-37B1037CAD8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C90" w:rsidRDefault="00547C90" w:rsidP="00DA542B">
      <w:r>
        <w:separator/>
      </w:r>
    </w:p>
  </w:footnote>
  <w:footnote w:type="continuationSeparator" w:id="0">
    <w:p w:rsidR="00547C90" w:rsidRDefault="00547C9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C9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47C90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114</Words>
  <Characters>1116</Characters>
  <Application>Microsoft Office Word</Application>
  <DocSecurity>0</DocSecurity>
  <Lines>24</Lines>
  <Paragraphs>23</Paragraphs>
  <ScaleCrop>false</ScaleCrop>
  <LinksUpToDate>false</LinksUpToDate>
  <CharactersWithSpaces>2204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3 - Senate Finance - South Carolina Legislature Online</dc:title>
  <dc:subject/>
  <dc:creator/>
  <cp:keywords/>
  <dc:description/>
  <cp:lastModifiedBy/>
  <cp:revision>1</cp:revision>
  <dcterms:created xsi:type="dcterms:W3CDTF">2015-04-27T18:29:00Z</dcterms:created>
  <dcterms:modified xsi:type="dcterms:W3CDTF">2015-04-27T18:29:00Z</dcterms:modified>
</cp:coreProperties>
</file>