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STATE OFFICE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A. AGENCY ADMINISTRATION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COMMISSIONER/S                    154,879     154,879     154,879     154,879     154,879     154,879     154,879     154,879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CLASSIFIED POSITIONS            6,721,863   2,442,211   6,788,031   2,508,379   6,788,031   2,508,379   6,788,031   2,508,379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(149.75)     (57.25)    (149.75)     (57.25)    (149.75)     (57.25)    (149.75)     (57.25)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NEW POSITIONS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 HUMAN RESOURCE MANAGER I                                                                                  44,315      15,986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                                                (1.00)       (.35)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11     HUMAN RESOURCES SPECIALIST                               100,000                 100,000                  63,551      22,926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(2.00)                  (2.00)                  (2.00)       (.71)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13     MEDIA RESOURCES SPECIALIST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15     II                                                                                                        26,139       9,219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                                                                        (1.00)       (.35)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17     PROGRAM COORDINATOR I                                                                                     31,805      11,218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                                                                        (1.00)       (.35)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19     PROGRAM COORDINATOR II                                                                                    38,703      13,651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                                                                         (1.00)       (.35)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21     PROGRAM MANAGER I                                                                                         65,612      23,669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                                                                        (1.00)       (.35)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23     PUBLIC INFORMATION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25     SPECIALIST                                                                                                31,805      11,218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                                                                        (1.00)       (.35)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UNCLASSIFIED POSITIONS            230,372      80,378     230,372      80,378     230,372      80,378     230,372      80,378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OTHER PERSONAL SERVICES           534,051     186,330     534,051     186,330     534,051     186,330     534,051     186,330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TOTAL PERSONAL SERVICE           7,641,165   2,863,798   7,807,333   2,929,966   7,807,333   2,929,966   8,009,263   3,037,853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(150.75)     (58.25)    (152.75)     (58.25)    (152.75)     (58.25)    (158.75)     (61.06)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OTHER OPERATING EXPENSES        15,074,885   1,079,147  15,084,885   1,079,147  15,084,885   1,079,147  15,117,999   1,094,524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AGENCY ADMINISTRATION      22,716,050   3,942,945  22,892,218   4,009,113  22,892,218   4,009,113  23,127,262   4,132,377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(150.75)     (58.25)    (152.75)     (58.25)    (152.75)     (58.25)    (158.75)     (61.06)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B. INFORMATION RESOURCE MGMT.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CLASSIFIED POSITIONS            4,170,572   1,198,343   4,200,187   1,227,958   4,200,187   1,227,958   4,200,187   1,227,958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 (76.00)     (24.57)     (76.00)     (24.57)     (76.00)     (24.57)     (76.00)     (24.57)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OTHER PERSONAL SERVICES           825,100     156,955     825,100     156,955     825,100     156,955     825,100     156,955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0131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PERSONAL SERVICE           4,995,672   1,355,298   5,025,287   1,384,913   5,025,287   1,384,913   5,025,287   1,384,913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(76.00)     (24.57)     (76.00)     (24.57)     (76.00)     (24.57)     (76.00)     (24.57)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OTHER OPERATING EXPENSES        53,354,168     264,290  55,269,001     264,290  55,269,001     264,290  54,548,430     697,314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TOTAL INFORMATION RESOURCE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MANAGEMENT                      58,349,840   1,619,588  60,294,288   1,649,203  60,294,288   1,649,203  59,573,717   2,082,227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(76.00)     (24.57)     (76.00)     (24.57)     (76.00)     (24.57)     (76.00)     (24.57)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C. COUNTY OFFICE ADMINISTRATION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CLASSIFIED POSITIONS           11,036,164   4,086,338  11,138,223   4,188,397  11,138,223   4,188,397  11,138,223   4,188,397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(373.05)    (145.50)    (373.05)    (145.50)    (373.05)    (145.50)    (373.05)    (145.50)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UNCLASSIFIED POSITIONS            120,000      43,416     120,000      43,416     120,000      43,416     120,000      43,416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 (.99)       (.38)       (.99)       (.38)       (.99)       (.38)       (.99)       (.38)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PERSONAL SERVICES            51,839      18,757      51,839      18,757      51,839      18,757      51,839      18,757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TOTAL PERSONAL SERVICE          11,208,003   4,148,511  11,310,062   4,250,570  11,310,062   4,250,570  11,310,062   4,250,570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(374.04)    (145.88)    (374.04)    (145.88)    (374.04)    (145.88)    (374.04)    (145.88)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OTHER OPERATING EXPENSES         2,130,585     770,845   2,130,585     770,845   2,130,585     770,845   2,130,585     770,845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PUBLIC ASSISTANCE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CASE SERVICES                     336,001     121,565     336,001     121,565     336,001     121,565     336,001     121,565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TOTAL CASE SRVC/PUB ASST           336,001     121,565     336,001     121,565     336,001     121,565     336,001     121,565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TOTAL COUNTY OFFICE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ADMINISTRATION                  13,674,589   5,040,921  13,776,648   5,142,980  13,776,648   5,142,980  13,776,648   5,142,980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(374.04)    (145.88)    (374.04)    (145.88)    (374.04)    (145.88)    (374.04)    (145.88)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D. COUNTY SUPPORT OF LOCAL DSS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OTHER PERSONAL SERVICES            61,321                  61,321                  61,321                  61,321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PERSONAL SERVICE              61,321                  61,321                  61,321                  61,321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OTHER OPERATING EXPENSES           390,758                 390,758                 390,758                 390,758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PUBLIC ASSISTANCE: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AID TO SUBDIVISIONS: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ALLOC CNTY-UNRESTRICTED        3,900,703               3,900,703               3,900,703               3,900,703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TOTAL DIST SUBDIVISIONS         3,900,703               3,900,703               3,900,703               3,900,703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TOTAL COUNTY SUPPORT OF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LOCAL DSS                       4,352,782               4,352,782               4,352,782               4,352,782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E. PROGRAM MANAGEMENT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1. CHILDREN'S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PERSONAL SERVICE</w:t>
      </w:r>
    </w:p>
    <w:p w:rsidR="00946A60" w:rsidRDefault="00946A60" w:rsidP="00946A6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0132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CLASSIFIED POSITIONS          2,307,785     643,824   2,323,696     659,735   2,323,696     659,735   2,323,696     659,735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(57.00)     (13.68)     (57.00)     (13.68)     (57.00)     (13.68)     (57.00)     (13.68)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OTHER PERSONAL SERVICES         341,974       8,028     341,974       8,028     341,974       8,028     341,974       8,028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TOTAL PERSONAL SERVICE         2,649,759     651,852   2,665,670     667,763   2,665,670     667,763   2,665,670     667,763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 (57.00)     (13.68)     (57.00)     (13.68)     (57.00)     (13.68)     (57.00)     (13.68)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OTHER OPERATING EXPENSES       5,263,878     490,827   5,263,878     490,827   5,263,878     490,827   5,263,878     490,827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CASE SERVICES                25,154,949     138,325  25,154,949     138,325  25,154,949     138,325  25,154,949     138,325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TOTAL CASE SRVC/PUB ASST      25,154,949     138,325  25,154,949     138,325  25,154,949     138,325  25,154,949     138,325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TOTAL CHILDREN'S SERVICES      33,068,586   1,281,004  33,084,497   1,296,915  33,084,497   1,296,915  33,084,497   1,296,915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(57.00)     (13.68)     (57.00)     (13.68)     (57.00)     (13.68)     (57.00)     (13.68)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2. ADULT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  CLASSIFIED POSITIONS            377,169                 377,169                 377,169                 377,169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(9.00)                  (9.00)                  (9.00)                  (9.00)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TOTAL PERSONAL SERVICE           377,169                 377,169                 377,169                 377,169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(9.00)                  (9.00)                  (9.00)                  (9.00)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OTHER OPERATING EXPENSES       4,976,631               4,976,631               4,976,631               4,976,631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TOTAL ADULT SERVICES            5,353,800               5,353,800               5,353,800               5,353,800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  (9.00)                  (9.00)                  (9.00)                  (9.00)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3. FAMILY INDEPENDENCE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CLASSIFIED POSITIONS            312,827                 312,827                 312,827                 312,827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 (8.00)                  (8.00)                  (8.00)                  (8.00)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OTHER PERSONAL SERVICES         986,228                 986,228                 986,228                 986,228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TOTAL PERSONAL SERVICE         1,299,055               1,299,055               1,299,055               1,299,055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 (8.00)                  (8.00)                  (8.00)                  (8.00)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OTHER OPERATING EXPENSES      10,761,483              10,761,483              10,761,483              10,761,483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PUBLIC ASSISTANCE: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CASE SERVICES                    73,610                  73,610                  73,610                  73,610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TOTAL CASE SRVC/PUB ASST          73,610                  73,610                  73,610                  73,610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FAMILY INDEPENDENCE      12,134,148              12,134,148              12,134,148              12,134,148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(8.00)                  (8.00)                  (8.00)                  (8.00)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4. ECONOMIC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 CLASSIFIED POSITIONS          2,529,818      28,345   2,530,518      29,045   2,530,518      29,045   2,530,518      29,045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(76.00)       (.78)     (76.00)       (.78)     (76.00)       (.78)     (76.00)       (.78)</w:t>
      </w: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0133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  OTHER PERSONAL SERVICES         687,872                 687,872                 687,872                 687,872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TOTAL PERSONAL SERVICE         3,217,690      28,345   3,218,390      29,045   3,218,390      29,045   3,218,390      29,045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                                  (76.00)       (.78)     (76.00)       (.78)     (76.00)       (.78)     (76.00)       (.78)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OTHER OPERATING EXPENSES       5,733,347   1,653,863   5,733,347   1,653,863   5,733,347   1,653,863   5,733,347   1,653,863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TOTAL ECONOMIC SERVICES         8,951,037   1,682,208   8,951,737   1,682,908   8,951,737   1,682,908   8,951,737   1,682,908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(76.00)       (.78)     (76.00)       (.78)     (76.00)       (.78)     (76.00)       (.78)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TOTAL PROGRAM MANAGEMENT        59,507,571   2,963,212  59,524,182   2,979,823  59,524,182   2,979,823  59,524,182   2,979,823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(150.00)     (14.46)    (150.00)     (14.46)    (150.00)     (14.46)    (150.00)     (14.46)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STATE OFFICE               158,600,832  13,566,666 160,840,118  13,781,119 160,840,118  13,781,119 160,354,591  14,337,407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(750.79)    (243.16)    (752.79)    (243.16)    (752.79)    (243.16)    (758.79)    (245.97)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II. PROGRAMS AND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A. CHILD PROTECTIVE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1. CASE MANAGEMENT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CLASSIFIED POSITIONS          19,439,384   6,681,003  25,088,428   9,347,786  25,088,428   9,347,786  22,824,259   7,780,377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(654.00)    (213.16)    (654.00)    (213.16)    (654.00)    (213.16)    (654.00)    (213.16)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NEW POSITIONS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21      HUMAN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23      COORDINATOR I                                                                                           299,158      83,465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                                                                         (6.00)      (1.65)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25      HUMAN SERVICES SPECIALIST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27      I                                                                                                     1,347,592     686,031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                                                (67.00)     (31.90)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  HUMAN SERVICES SPECIALIST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31      II                                                    4,060,000   1,225,000   4,060,000   1,225,000   6,888,972   2,062,940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                      (116.00)     (35.00)    (116.00)     (35.00)    (177.00)     (49.02)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OTHER PERSONAL SERVICES          351,533     116,386     351,533     116,386     351,533     116,386     351,533     116,386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PERSONAL SERVICE         19,790,917   6,797,389  29,499,961  10,689,172  29,499,961  10,689,172  31,711,514  10,729,199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(654.00)    (213.16)    (770.00)    (248.16)    (770.00)    (248.16)    (904.00)    (295.73)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OTHER OPERATING EXPENSES        6,024,666     498,849   7,025,545   1,032,734   7,025,545   1,032,734  11,246,148   2,212,553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CASE SERVICES                      1,500         495       1,500         495       1,500         495       1,500         495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TOTAL CASE SRVC/PUB ASST            1,500         495       1,500         495       1,500         495       1,500         495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0134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CASE MANAGEMENT           25,817,083   7,296,733  36,527,006  11,722,401  36,527,006  11,722,401  42,959,162  12,942,247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(654.00)    (213.16)    (770.00)    (248.16)    (770.00)    (248.16)    (904.00)    (295.73)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2. LEGAL REPRESENTATION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CLASSIFIED POSITIONS           3,364,433     678,304   3,381,196     695,067   3,381,196     695,067   3,381,196     695,067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(85.00)     (14.45)     (85.00)     (14.45)     (85.00)     (14.45)     (85.00)     (14.45)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NEW POSITIONS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 xml:space="preserve"> 9      ADMINISTRATIVE ASSISTANT                                 35,000                  35,000                  56,100      17,586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                        (1.00)                  (1.00)                  (2.00)       (.59)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11      ATTORNEY IV                                              65,000                  65,000                 154,276      48,362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                         (1.00)                  (1.00)                  (2.00)       (.58)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OTHER PERSONAL SERVICES           40,873       8,003      40,873       8,003      40,873       8,003      40,873       8,003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TOTAL PERSONAL SERVICE          3,405,306     686,307   3,522,069     703,070   3,522,069     703,070   3,632,445     769,018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                                   (85.00)     (14.45)     (87.00)     (14.45)     (87.00)     (14.45)     (89.00)     (15.62)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OTHER OPERATING EXPENSES        1,746,198     290,054   1,751,198     290,054   1,751,198     290,054   1,766,580     296,444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TOTAL LEGAL REPRESENTATION       5,151,504     976,361   5,273,267     993,124   5,273,267     993,124   5,399,025   1,065,462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(85.00)     (14.45)     (87.00)     (14.45)     (87.00)     (14.45)     (89.00)     (15.62)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TOTAL CHILD PROTECTIVE SERVICES  30,968,587   8,273,094  41,800,273  12,715,525  41,800,273  12,715,525  48,358,187  14,007,709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                                 (739.00)    (227.61)    (857.00)    (262.61)    (857.00)    (262.61)    (993.00)    (311.35)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B. FOSTER CARE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1. CASE MANAGEMENT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CLASSIFIED POSITIONS          18,368,864   5,785,490  18,647,852   5,928,478  18,647,852   5,928,478  19,324,156   6,333,620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(558.21)    (236.56)    (558.21)    (236.56)    (558.21)    (236.56)    (558.21)    (236.56)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OTHER PERSONAL SERVICES        1,007,904     204,221   1,007,904     204,221   1,007,904     204,221   1,007,904     204,221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TOTAL PERSONAL SERVICE         19,376,768   5,989,711  19,655,756   6,132,699  19,655,756   6,132,699  20,332,060   6,537,841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                                   (558.21)    (236.56)    (558.21)    (236.56)    (558.21)    (236.56)    (558.21)    (236.56)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OTHER OPERATING EXPENSES        3,375,728     728,196   3,375,728     728,196   3,375,728     728,196   3,375,728     728,196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CASE SERVICES                     16,925       3,649      16,925       3,649      16,925       3,649      16,925       3,649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CASE SRVC/PUB ASST           16,925       3,649      16,925       3,649      16,925       3,649      16,925       3,649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CASE MANAGEMENT           22,769,421   6,721,556  23,048,409   6,864,544  23,048,409   6,864,544  23,724,713   7,269,686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(558.21)    (236.56)    (558.21)    (236.56)    (558.21)    (236.56)    (558.21)    (236.56)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2. FOSTER CARE ASSISTANCE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PAYMENTS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0135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CASE SERVICES                 37,308,040   7,064,203  37,308,040   7,064,203  37,308,040   7,064,203  37,308,040   7,064,203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   TOTAL CASE SRVC/PUB ASST       37,308,040   7,064,203  37,308,040   7,064,203  37,308,040   7,064,203  37,308,040   7,064,203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TOTAL FOSTER CARE ASSISTANCE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PAYMENTS                       37,308,040   7,064,203  37,308,040   7,064,203  37,308,040   7,064,203  37,308,040   7,064,203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3. EMOTIONALLY DISTURBED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CHILDREN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SPECIAL ITEMS: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IMD GROUP HOMES PAYMENTS      20,676,781  20,676,781  20,676,781  20,676,781  20,676,781  20,676,781  20,676,781  20,676,781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TOTAL SPECIAL ITEMS            20,676,781  20,676,781  20,676,781  20,676,781  20,676,781  20,676,781  20,676,781  20,676,781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CASE SERVICES                 19,483,780  13,938,471  19,483,780  13,938,471  19,483,780  13,938,471  19,483,780  13,938,471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TOTAL CASE SRVC/PUB ASST       19,483,780  13,938,471  19,483,780  13,938,471  19,483,780  13,938,471  19,483,780  13,938,471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TOTAL EMOTIONALLY DISTURBED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CHILDREN                       40,160,561  34,615,252  40,160,561  34,615,252  40,160,561  34,615,252  40,160,561  34,615,252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FOSTER CARE               100,238,022  48,401,011 100,517,010  48,543,999 100,517,010  48,543,999 101,193,314  48,949,141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(558.21)    (236.56)    (558.21)    (236.56)    (558.21)    (236.56)    (558.21)    (236.56)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C. ADOPTIONS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1. CASE MANAGEMENT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CLASSIFIED POSITIONS           3,818,699   1,592,951   3,858,066   1,632,318   3,858,066   1,632,318   4,141,159   1,749,519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(121.00)     (48.40)    (121.00)     (48.40)    (121.00)     (48.40)    (121.00)     (48.40)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OTHER PERSONAL SERVICES           43,672      17,831      43,672      17,831      43,672      17,831      43,672      17,831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TOTAL PERSONAL SERVICE          3,862,371   1,610,782   3,901,738   1,650,149   3,901,738   1,650,149   4,184,831   1,767,350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(121.00)     (48.40)    (121.00)     (48.40)    (121.00)     (48.40)    (121.00)     (48.40)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 OTHER OPERATING EXPENSES        1,786,220     403,881   1,786,220     403,881   1,786,220     403,881   1,786,220     403,881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 CASE SERVICES                        700         240         700         240         700         240         700         240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TOTAL CASE SRVC/PUB ASST              700         240         700         240         700         240         700         240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TOTAL CASE MANAGEMENT            5,649,291   2,014,903   5,688,658   2,054,270   5,688,658   2,054,270   5,971,751   2,171,471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(121.00)     (48.40)    (121.00)     (48.40)    (121.00)     (48.40)    (121.00)     (48.40)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2. ADOPTIONS ASSISTANCE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CASE SERVICES                 25,275,121  12,616,719  25,275,121  12,616,719  25,275,121  12,616,719  25,275,121  12,616,719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TOTAL CASE SRVC/PUB ASST       25,275,121  12,616,719  25,275,121  12,616,719  25,275,121  12,616,719  25,275,121  12,616,719</w:t>
      </w: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0136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TOTAL ADOPTIONS ASSISTANCE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PAYMENTS                       25,275,121  12,616,719  25,275,121  12,616,719  25,275,121  12,616,719  25,275,121  12,616,719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TOTAL ADOPTIONS                  30,924,412  14,631,622  30,963,779  14,670,989  30,963,779  14,670,989  31,246,872  14,788,190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(121.00)     (48.40)    (121.00)     (48.40)    (121.00)     (48.40)    (121.00)     (48.40)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D. ADULT  PROTECTIVE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1. CASE MANAGEMENT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CLASSIFIED POSITIONS           2,755,883               2,755,883               2,755,883               2,937,235      53,530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                                    (88.00)                 (88.00)                 (88.00)                 (88.00)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OTHER PERSONAL SERVICES           26,821                  26,821                  26,821                  26,821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TOTAL PERSONAL SERVICE          2,782,704               2,782,704               2,782,704               2,964,056      53,530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                                  (88.00)                 (88.00)                 (88.00)                 (88.00)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OTHER OPERATING EXPENSES          240,895                 240,895                 240,895                 240,895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TOTAL CASE MANAGEMENT            3,023,599               3,023,599               3,023,599               3,204,951      53,530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(88.00)                 (88.00)                 (88.00)                 (88.00)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2. CASE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PUBLIC ASSISTANCE: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CASE SERVICES                    175,000                 175,000                 175,000                 175,000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TOTAL CASE SRVC/PUB ASST          175,000                 175,000                 175,000                 175,000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TOTAL CASE SERVICES                175,000                 175,000                 175,000                 175,000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TOTAL ADULT PROTECTIVE SERVICES   3,198,599               3,198,599               3,198,599               3,379,951      53,530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(88.00)                 (88.00)                 (88.00)                 (88.00)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E. EMPLOYMENT AND TRAINING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1. CASE MANAGEMENT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CLASSIFIED POSITIONS          11,942,549     612,489  11,957,686     627,626  11,957,686     627,626  11,957,686     627,626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(374.00)     (19.44)    (374.00)     (19.44)    (374.00)     (19.44)    (374.00)     (19.44)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 OTHER PERSONAL SERVICES        1,816,289               1,816,289               1,816,289               1,816,289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TOTAL PERSONAL SERVICE         13,758,838     612,489  13,773,975     627,626  13,773,975     627,626  13,773,975     627,626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(374.00)     (19.44)    (374.00)     (19.44)    (374.00)     (19.44)    (374.00)     (19.44)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OTHER OPERATING EXPENSES          520,390       6,354     520,390       6,354     520,390       6,354     520,390       6,354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TOTAL CASE MANAGEMENT           14,279,228     618,843  14,294,365     633,980  14,294,365     633,980  14,294,365     633,980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(374.00)     (19.44)    (374.00)     (19.44)    (374.00)     (19.44)    (374.00)     (19.44)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946A60" w:rsidRDefault="00946A60" w:rsidP="00946A6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0137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2. EMPLOYMENT AND TRAINING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CASE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CASE SERVICES                  7,520,582       2,500   7,520,582       2,500   7,520,582       2,500   7,520,582       2,500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TOTAL CASE SRVC/PUB ASST        7,520,582       2,500   7,520,582       2,500   7,520,582       2,500   7,520,582       2,500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TOTAL EMPLOYMENT AND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TRAINING CASE SERVICES          7,520,582       2,500   7,520,582       2,500   7,520,582       2,500   7,520,582       2,500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3. TANF ASSISTANCE PAYMENTS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CASE SERVICES                 62,048,519   3,625,903  62,048,519   3,625,903  62,048,519   3,625,903  62,048,519   3,625,903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CASE SRVC/PUB ASST       62,048,519   3,625,903  62,048,519   3,625,903  62,048,519   3,625,903  62,048,519   3,625,903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TOTAL TANF ASSISTANCE PAYMENTS  62,048,519   3,625,903  62,048,519   3,625,903  62,048,519   3,625,903  62,048,519   3,625,903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TOTAL EMPLOYMENT AND TRAINING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SERVICES                        83,848,329   4,247,246  83,863,466   4,262,383  83,863,466   4,262,383  83,863,466   4,262,383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(374.00)     (19.44)    (374.00)     (19.44)    (374.00)     (19.44)    (374.00)     (19.44)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F. CHILD SUPPORT ENFORCEMENT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CLASSIFIED POSITIONS            7,523,452   2,093,429   7,575,187   2,145,164   7,575,187   2,145,164   7,712,120   2,181,145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(228.00)     (59.50)    (228.00)     (59.50)    (228.00)     (59.50)    (228.00)     (59.50)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OTHER PERSONAL SERVICES           489,162                 489,162                 489,162                 489,162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TOTAL PERSONAL SERVICE           8,012,614   2,093,429   8,064,349   2,145,164   8,064,349   2,145,164   8,201,282   2,181,145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(228.00)     (59.50)    (228.00)     (59.50)    (228.00)     (59.50)    (228.00)     (59.50)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OPERATING EXPENSES        46,373,436     734,862  60,373,437     734,863  60,373,437     734,863  52,129,163   2,590,589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AID TO SUBDIVISIONS: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ALLOC OTHER ENTITIES                6,500                   6,500                   6,500                   6,500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TOTAL DIST SUBDIVISIONS              6,500                   6,500                   6,500                   6,500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  TOTAL CHILD SUPPORT ENFORCEMENT  54,392,550   2,828,291  68,444,286   2,880,027  68,444,286   2,880,027  60,336,945   4,771,734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                                    (228.00)     (59.50)    (228.00)     (59.50)    (228.00)     (59.50)    (228.00)     (59.50)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G. FOOD STAMP ASSISTANCE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PROGRAM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1. ELIGIBILITY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CLASSIFIED POSITIONS          11,585,343   5,557,577  11,722,689   5,694,923  11,722,689   5,694,923  12,689,043   5,940,583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                                 (439.00)    (183.00)    (439.00)    (183.00)    (439.00)    (183.00)    (439.00)    (183.00)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  OTHER PERSONAL SERVICES        1,896,128      36,654   1,896,128      36,654   1,896,128      36,654   1,896,128      36,654</w:t>
      </w:r>
    </w:p>
    <w:p w:rsidR="00946A60" w:rsidRDefault="00946A60" w:rsidP="00946A6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0138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 TOTAL PERSONAL SERVICE         13,481,471   5,594,231  13,618,817   5,731,577  13,618,817   5,731,577  14,585,171   5,977,237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(439.00)    (183.00)    (439.00)    (183.00)    (439.00)    (183.00)    (439.00)    (183.00)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OTHER OPERATING EXPENSES        1,507,654      51,652   1,507,654      51,652   1,507,654      51,652   1,507,654      51,652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TOTAL FOOD STAMPS PROGRAM       14,989,125   5,645,883  15,126,471   5,783,229  15,126,471   5,783,229  16,092,825   6,028,889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                                    (439.00)    (183.00)    (439.00)    (183.00)    (439.00)    (183.00)    (439.00)    (183.00)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H. FAMILY PRESERVATION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CLASSIFIED POSITIONS              79,207                  79,207                  79,207                  79,207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10                                       (1.00)                  (1.00)                  (1.00)                  (1.00)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OTHER PERSONAL SERVICES          879,422       7,313     879,422       7,313     879,422       7,313     879,422       7,313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TOTAL PERSONAL SERVICE            958,629       7,313     958,629       7,313     958,629       7,313     958,629       7,313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(1.00)                  (1.00)                  (1.00)                  (1.00)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OTHER OPERATING EXPENSES        3,674,663     124,090   3,674,663     124,090   3,674,663     124,090   3,674,663     124,090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  PUBLIC ASSISTANCE: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  CASE SERVICES                  1,783,245               1,783,245               1,783,245               1,783,245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TOTAL CASE SRVC/PUB ASST        1,783,245               1,783,245               1,783,245               1,783,245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TOTAL FAMILY PRESERVATION        6,416,537     131,403   6,416,537     131,403   6,416,537     131,403   6,416,537     131,403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(1.00)                  (1.00)                  (1.00)                  (1.00)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I. HOMEMAKER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CLASSIFIED POSITIONS           1,238,099               1,238,099               1,238,099               1,238,099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                                     (69.00)                 (69.00)                 (69.00)                 (69.00)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TOTAL PERSONAL SERVICE          1,238,099               1,238,099               1,238,099               1,238,099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                                     (69.00)                 (69.00)                 (69.00)                 (69.00)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27    OTHER OPERATING EXPENSES          276,400                 276,400                 276,400                 276,400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TOTAL HOMEMAKER                  1,514,499               1,514,499               1,514,499               1,514,499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(69.00)                 (69.00)                 (69.00)                 (69.00)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J. BATTERED SPOUSE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OTHER PERSONAL SERVICES           33,730                  33,730                  33,730                  33,730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TOTAL PERSONAL SERVICE             33,730                  33,730                  33,730                  33,730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35    OTHER OPERATING EXPENSES           23,875                  23,875                  23,875                  23,875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AID TO SUBDIVISIONS: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ALLOC OTHER ENTITIES           3,999,554               3,999,554               3,999,554               3,999,554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  AID TO OTHER ENTITIES          1,648,333   1,648,333   1,648,333   1,648,333   1,648,333   1,648,333   1,648,333   1,648,333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TOTAL DIST SUBDIVISIONS         5,647,887   1,648,333   5,647,887   1,648,333   5,647,887   1,648,333   5,647,887   1,648,333</w:t>
      </w: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0139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 TOTAL BATTERED SPOUSE            5,705,492   1,648,333   5,705,492   1,648,333   5,705,492   1,648,333   5,705,492   1,648,333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K. PREGNANCY PREVENTION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 CLASSIFIED POSITIONS              91,228                  91,228                  91,228                  91,228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(2.00)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OTHER PERSONAL SERVICES           32,749                  32,749                  32,749                  32,749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 TOTAL PERSONAL SERVICE            123,977                 123,977                 123,977                 123,977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(2.00)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OTHER OPERATING EXPENSES           26,200                  26,200                  26,200                  26,200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SPECIAL ITEMS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CONTINUATION TEEN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PREGNANCY PREVENTION            546,972     546,972     546,972     546,972     546,972     546,972     546,972     546,972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14    TOTAL SPECIAL ITEMS               546,972     546,972     546,972     546,972     546,972     546,972     546,972     546,972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15   TOTAL PREGNANCY PREVENTION         697,149     546,972     697,149     546,972     697,149     546,972     697,149     546,972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16                                       (2.00)                  (2.00)                  (2.00)                  (2.00)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L. FOOD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PUBLIC ASSISTANCE: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CASE SERVICES                 36,036,715              36,036,715              36,036,715              36,036,715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   TOTAL CASE SRVC/PUB ASST       36,036,715              36,036,715              36,036,715              36,036,715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TOTAL FOOD SERVICE              36,036,715              36,036,715              36,036,715              36,036,715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M. CHILD CARE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PERSONAL SERVICE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  CLASSIFIED POSITIONS           4,267,761               5,041,682               5,041,682               4,293,891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(131.99)                (131.99)                (131.99)                (131.99)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NEW POSITIONS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29      HUMAN SERVICES SPECIALIST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30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31      II                                                                                                      545,887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                                                                        (17.00)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33      PROGRAM COORDINATOR II                                                                                  154,812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                                                                                                              (4.00)</w:t>
      </w:r>
    </w:p>
    <w:p w:rsidR="00946A60" w:rsidRDefault="00946A60" w:rsidP="00946A6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i/>
          <w:sz w:val="18"/>
        </w:rPr>
        <w:t>35      PROGRAM MANAGER I                                                                                        47,092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                                                                         (1.00)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  OTHER PERSONAL SERVICES        2,636,821               2,636,821               2,636,821               2,636,821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38    TOTAL PERSONAL SERVICE          6,904,582               7,678,503               7,678,503               7,678,503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                                   (131.99)                (131.99)                (131.99)                (153.99)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Default="00946A60" w:rsidP="00946A6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38-0011                                              SECTION  38                                                 PAGE 0140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DEPARTMENT OF SOCIAL SERVICES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   OTHER OPERATING EXPENSES       14,662,256      16,377  14,808,846      16,377  14,808,846      16,377  14,808,846      16,377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PUBLIC ASSISTANCE: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CASE SERVICES                 65,471,307   7,017,437  65,471,307   7,017,437  65,471,307   7,017,437  65,471,307   7,017,437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TOTAL CASE SRVC/PUB ASST       65,471,307   7,017,437  65,471,307   7,017,437  65,471,307   7,017,437  65,471,307   7,017,437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 AID TO SUBDIVISIONS: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  ALLOC-PRIVATE SECTOR             450,000                 450,000                 450,000                 450,000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TOTAL DIST SUBDIVISIONS           450,000                 450,000                 450,000                 450,000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 TOTAL CHILD CARE                87,488,145   7,033,814  88,408,656   7,033,814  88,408,656   7,033,814  88,408,656   7,033,814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(131.99)                (131.99)                (131.99)                (153.99)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PROGRAMS AND SERVICES      456,418,161  93,387,669 482,692,932  98,216,674 482,692,932  98,216,674 483,250,608 102,222,098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(2751.20)    (774.51)   (2869.20)    (809.51)   (2869.20)    (809.51)   (3027.20)    (858.25)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III. EMPLOYEE BENEFITS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C. STATE EMPLOYER CONTRIBUTIONS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EMPLOYER CONTRIBUTIONS          43,043,004  15,706,322  49,501,383  18,018,759  49,501,383  18,018,759  50,522,120  18,309,913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TOTAL FRINGE BENEFITS            43,043,004  15,706,322  49,501,383  18,018,759  49,501,383  18,018,759  50,522,120  18,309,913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TOTAL EMPLOYEE BENEFITS           43,043,004  15,706,322  49,501,383  18,018,759  49,501,383  18,018,759  50,522,120  18,309,913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DEPARTMENT OF SOCIAL SERVICES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TOTAL FUNDS AVAILABLE            658,061,997 122,660,657 693,034,433 130,016,552 693,034,433 130,016,552 694,127,319 134,869,418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24 TOTAL AUTHORIZED FTE POSITIONS     (3501.99)   (1017.67)   (3621.99)   (1052.67)   (3621.99)   (1052.67)   (3785.99)   (1104.22)</w:t>
      </w:r>
    </w:p>
    <w:p w:rsidR="00946A60" w:rsidRPr="00A95CDA" w:rsidRDefault="00946A60" w:rsidP="00946A60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946A60" w:rsidRDefault="00946A60" w:rsidP="00946A6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46A60" w:rsidSect="00946A6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A60" w:rsidRDefault="00946A60" w:rsidP="00DA542B">
      <w:r>
        <w:separator/>
      </w:r>
    </w:p>
  </w:endnote>
  <w:endnote w:type="continuationSeparator" w:id="0">
    <w:p w:rsidR="00946A60" w:rsidRDefault="00946A6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42D5A9-CEA6-4763-8B0B-F0FD562694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5641FCE-55A4-4B7F-BE03-AFD9C42A7CA3}"/>
    <w:embedItalic r:id="rId3" w:fontKey="{96EE8A38-054D-4334-94AD-20F1CDAA252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EAF0E2C-407A-4035-9AE0-C3C56A07D2E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C1C6AC7D-571A-4084-819F-95EE5BE2AC87}"/>
    <w:embedItalic r:id="rId6" w:fontKey="{585E5176-525E-4725-B60C-CA2DDA9709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9B99CB-547C-4A6F-B448-606C667B280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A60" w:rsidRDefault="00946A60" w:rsidP="00DA542B">
      <w:r>
        <w:separator/>
      </w:r>
    </w:p>
  </w:footnote>
  <w:footnote w:type="continuationSeparator" w:id="0">
    <w:p w:rsidR="00946A60" w:rsidRDefault="00946A6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A6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46A6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11</Pages>
  <Words>3496</Words>
  <Characters>32873</Characters>
  <Application>Microsoft Office Word</Application>
  <DocSecurity>0</DocSecurity>
  <Lines>588</Lines>
  <Paragraphs>566</Paragraphs>
  <ScaleCrop>false</ScaleCrop>
  <LinksUpToDate>false</LinksUpToDate>
  <CharactersWithSpaces>61399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38 - Senate Finance - South Carolina Legislature Online</dc:title>
  <dc:subject/>
  <dc:creator/>
  <cp:keywords/>
  <dc:description/>
  <cp:lastModifiedBy/>
  <cp:revision>1</cp:revision>
  <dcterms:created xsi:type="dcterms:W3CDTF">2015-04-27T18:32:00Z</dcterms:created>
  <dcterms:modified xsi:type="dcterms:W3CDTF">2015-04-27T18:32:00Z</dcterms:modified>
</cp:coreProperties>
</file>