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0143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EXECUTIVE DIVISION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EXECUTIVE DIRECTOR                119,850                 119,850                 119,850                 119,850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  764,102                 790,621                 790,621                 790,621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 44,268                  45,596                  45,596                  45,596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  928,220                 956,067                 956,067                 956,067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  647,274                 647,274                 647,274                 647,274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AID TO SUBDIVISIONS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3,700,000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DIST SUBDIVISIONS          6,200,000               6,200,000               6,200,000               6,200,000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EXECUTIVE DIVISION          7,775,494               7,803,341               7,803,341               7,803,341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I. ADMINISTRATION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B. FINANCE DIVISION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   710,814                 732,138                 732,138                 732,138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OTHER PERSONAL SERVICES           39,490                  40,675                  40,675                  40,675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TOTAL PERSONAL SERVICE            750,304                 772,813                 772,813                 772,813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TOTAL FINANCE DIVISION             955,849                 978,358                 978,358                 978,358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I. ADMINISTRATION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C. SUPPORT SERVICES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CLASSIFIED POSITIONS            978,220               1,007,566               1,007,566               1,007,566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OTHER PERSONAL SERVICES          13,905                  14,322                  14,322                  14,322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TOTAL PERSONAL SERVICE           992,125               1,021,888               1,021,888               1,021,888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</w:p>
    <w:p w:rsidR="00E873AC" w:rsidRDefault="00E873AC" w:rsidP="00E873A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0144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OTHER OPERATING EXPENSES         932,360                 932,360                 932,360                 932,360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TOTAL SUPPORT SERVICES          1,924,485               1,954,248               1,954,248               1,954,248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ADMINISTRATION              10,655,828              10,735,947              10,735,947              10,735,947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II. HOUSING PROGRAMS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A. CONTRACT ADMIN &amp; COMP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CLASSIFIED POSITIONS            1,493,085               1,537,877               1,537,877               1,537,877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OTHER PERSONAL SERVICES           128,412                 132,264                 132,264                 132,264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TOTAL PERSONAL SERVICE           1,621,497               1,670,141               1,670,141               1,670,141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PUBLIC ASSISTANCE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CASE SERVICES                 123,100,000             129,100,000             129,100,000             129,100,000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CASE SRVC/PUB ASST       123,100,000             129,100,000             129,100,000             129,100,000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TOTAL CONTRACT ADMIN &amp;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COMPLIANCE                     125,364,792             131,413,436             131,413,436             131,413,436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II. HOUSING PROGRAMS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B. RENTAL ASSISTANCE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CLASSIFIED POSITIONS             881,415                 747,857                 747,857                 747,857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(17.00)                 (17.00)                 (17.00)                 (17.00)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OTHER PERSONAL SERVICES           27,810                  28,644                  28,644                  28,644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TOTAL PERSONAL SERVICE            909,225                 776,501                 776,501                 776,501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(17.00)                 (17.00)                 (17.00)                 (17.00)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OPERATING EXPENSES          831,060               1,051,060               1,051,060               1,051,060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PUBLIC ASSISTANCE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11,500,000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TOTAL CASE SRVC/PUB ASST       11,500,000              11,500,000              11,500,000              11,500,000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TOTAL RENTAL ASSISTANCE         13,240,285              13,327,561              13,327,561              13,327,561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(17.00)                 (17.00)                 (17.00)                 (17.00)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II. HOUSING PROGRAMS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</w:p>
    <w:p w:rsidR="00E873AC" w:rsidRDefault="00E873AC" w:rsidP="00E873A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0145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C. HOUSING INITIATIVES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CLASSIFIED POSITIONS          1,013,441               1,043,844               1,043,844               1,043,844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(19.00)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OTHER PERSONAL SERVICES          54,508                  56,143                  56,143                  56,143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TOTAL PERSONAL SERVICE         1,067,949               1,099,987               1,099,987               1,099,987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(19.00)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OTHER OPERATING EXPENSES       1,044,349                 934,349                 934,349                 934,349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AID TO SUBDIVISIONS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1,700,000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600,000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1,500,000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ALLOC OTHER ENTITIES         19,624,153              13,624,153              13,624,153              13,624,153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TOTAL DIST SUBDIVISIONS       23,424,153              17,424,153              17,424,153              17,424,153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TOTAL HOUSING INITIATIVES      25,536,451              19,458,489              19,458,489              19,458,489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II. HOUSING PROGRAMS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D. HOUSING CREDIT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CLASSIFIED POSITIONS           285,409                 293,971                 293,971                 293,971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(4.00)                  (4.00)                  (4.00)                  (4.00)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OTHER PERSONAL SERVICES         17,798                  18,332                  18,332                  18,332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TOTAL PERSONAL SERVICE          303,207                 312,303                 312,303                 312,303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(4.00)                  (4.00)                  (4.00)                  (4.00)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OTHER OPERATING EXPENSES        225,485                 335,485                 335,485                 335,485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TOTAL HOUSING CREDIT             528,692                 647,788                 647,788                 647,788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(4.00)                  (4.00)                  (4.00)                  (4.00)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HOUSING PROGRAMS           164,670,220             164,847,274             164,847,274             164,847,274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(67.00)                 (67.00)                 (67.00)                 (67.00)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III. HOMEOWNERSHIP PROGRAMS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A.  MORTGAGE PRODUCTION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CLASSIFIED POSITIONS              459,972                 473,771                 473,771                 473,771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OTHER PERSONAL SERVICES            44,496                  45,831                  45,831                  45,831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PERSONAL SERVICE             504,468                 519,602                 519,602                 519,602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</w:p>
    <w:p w:rsidR="00E873AC" w:rsidRDefault="00E873AC" w:rsidP="00E873A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0146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OPERATING EXPENSES           779,838                 779,838                 779,838                 779,838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AID TO SUBDIVISIONS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625,902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625,902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MORTGAGE PRODUCTION         1,910,208               1,925,342               1,925,342               1,925,342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III. HOMEOWNERSHIP PROGRAMS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B.  MORTGAGE SERVICING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PERSONAL SERVICE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CLASSIFIED POSITIONS           1,002,083               1,032,146               1,032,146               1,032,146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(21.00)                 (21.00)                 (21.00)                 (21.00)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OTHER PERSONAL SERVICES          118,800                 122,364                 122,364                 122,364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TOTAL PERSONAL SERVICE          1,120,883               1,154,510               1,154,510               1,154,510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(21.00)                 (21.00)                 (21.00)                 (21.00)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OTHER OPERATING EXPENSES          872,417                 872,417                 872,417                 872,417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MORTGAGE SERVICING         1,993,300               2,026,927               2,026,927               2,026,927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HOMEOWNERSHIP PROGRAMS       3,903,508               3,952,269               3,952,269               3,952,269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(28.00)                 (28.00)                 (28.00)                 (28.00)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IV. EMPLOYEE BENEFITS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C. STATE EMPLOYER CONTRIBUTIONS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EMPLOYER CONTRIBUTIONS           2,520,560               2,536,177               2,536,177               2,536,177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FRINGE BENEFITS             2,520,560               2,536,177               2,536,177               2,536,177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EMPLOYEE BENEFITS            2,520,560               2,536,177               2,536,177               2,536,177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HOUSING FINANCE AND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DEVELOPMENT AUTHORITY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FUNDS AVAILABLE            181,750,116             182,071,667             182,071,667             182,071,667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AUTHORIZED FTE POSITIONS      (133.00)                (133.00)                (133.00)                (133.00)</w:t>
      </w:r>
    </w:p>
    <w:p w:rsidR="00E873AC" w:rsidRPr="00A95CDA" w:rsidRDefault="00E873AC" w:rsidP="00E873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73AC" w:rsidRDefault="00E873AC" w:rsidP="00E873A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873AC" w:rsidSect="00E873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3AC" w:rsidRDefault="00E873AC" w:rsidP="00DA542B">
      <w:r>
        <w:separator/>
      </w:r>
    </w:p>
  </w:endnote>
  <w:endnote w:type="continuationSeparator" w:id="0">
    <w:p w:rsidR="00E873AC" w:rsidRDefault="00E873A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91149A-9AA8-4F84-AD77-7B23F4133C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25408F-4EFB-406F-B0E7-5AC88B50C6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B2D96F6-F1D0-41D1-90A2-1D8D4B1064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8FC540B-24F2-4606-AF3B-9F619A8345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F04F03-5001-407F-86CA-9DBBE1F579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3AC" w:rsidRDefault="00E873AC" w:rsidP="00DA542B">
      <w:r>
        <w:separator/>
      </w:r>
    </w:p>
  </w:footnote>
  <w:footnote w:type="continuationSeparator" w:id="0">
    <w:p w:rsidR="00E873AC" w:rsidRDefault="00E873A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A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873AC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1092</Words>
  <Characters>10405</Characters>
  <Application>Microsoft Office Word</Application>
  <DocSecurity>0</DocSecurity>
  <Lines>216</Lines>
  <Paragraphs>206</Paragraphs>
  <ScaleCrop>false</ScaleCrop>
  <LinksUpToDate>false</LinksUpToDate>
  <CharactersWithSpaces>21904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42 -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