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STATE FORESTER                     112,350     112,350     114,597     114,597     114,597     114,597     114,597     114,597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562,726     562,726     560,479     560,479     560,479     560,479     560,479     560,479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640254" w:rsidRDefault="00640254" w:rsidP="006402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INFORMATION TECHNOLOGY MGR I                                                                               65,000      65,000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      (1.00)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UNCLASSIFIED POSITIONS              88,000      88,000      88,000      88,000      88,000      88,000      88,000      88,000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PERSONAL SERVICES             10,000      10,000      10,000      10,000      10,000      10,000      10,000      10,000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PERSONAL SERVICE              773,076     773,076     773,076     773,076     773,076     773,076     838,076     838,076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(16.20)     (16.20)     (16.20)     (16.20)     (16.20)     (16.20)     (17.20)     (17.20)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OTHER OPERATING EXPENSES             91,520      91,520     141,520     141,520     141,520     141,520     171,520     171,520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  864,596     864,596     914,596     914,596     914,596     914,596   1,009,596   1,009,596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(16.20)     (16.20)     (16.20)     (16.20)     (16.20)     (16.20)     (17.20)     (17.20)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FOREST PROTECTION AND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DEVELOPMENT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PERSONAL SERVICE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CLASSIFIED POSITIONS             9,292,056   7,631,538   9,536,607   7,876,089   9,536,607   7,876,089   9,536,607   7,876,089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(300.55)    (263.25)    (300.55)    (263.25)    (300.55)    (263.25)    (300.55)    (263.25)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NEW POSITIONS</w:t>
      </w:r>
    </w:p>
    <w:p w:rsidR="00640254" w:rsidRDefault="00640254" w:rsidP="006402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26    FORESTER II                                                85,000      85,000      85,000      85,000      85,000      85,000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                       (2.00)      (2.00)      (2.00)      (2.00)      (2.00)      (2.00)</w:t>
      </w:r>
    </w:p>
    <w:p w:rsidR="00640254" w:rsidRDefault="00640254" w:rsidP="006402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28    FORESTRY TECHNICIAN I                                     200,000     200,000     200,000     200,000     200,000     200,000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 (6.00)      (6.00)      (6.00)      (6.00)      (6.00)      (6.00)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OTHER PERSONAL SERVICES            353,000     175,000     353,000     175,000     353,000     175,000     353,000     175,000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PERSONAL SERVICE            9,645,056   7,806,538  10,174,607   8,336,089  10,174,607   8,336,089  10,174,607   8,336,089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(300.55)    (263.25)    (308.55)    (271.25)    (308.55)    (271.25)    (308.55)    (271.25)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OTHER OPERATING EXPENSES          7,896,777   1,566,210   7,896,777   1,566,210   7,896,777   1,566,210   7,896,777   1,566,210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SPECIAL ITEMS: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FOREST RENEWAL PROGRAM           1,000,000     200,000   1,000,000     200,000   1,000,000     200,000   1,000,000     200,000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SPECIAL ITEMS               1,000,000     200,000   1,000,000     200,000   1,000,000     200,000   1,000,000     200,000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AID TO SUBDIVISIONS: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ALLOC MUNI-RESTRICTED               30,000                  30,000                  30,000                  30,000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ALLOC CNTY-RESTRICTED               47,000                  47,000                  47,000                  47,000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</w:p>
    <w:p w:rsidR="00640254" w:rsidRDefault="00640254" w:rsidP="006402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ALLOC OTHER ENTITIES               183,475                 183,475                 183,475                 183,475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ALLOC - PRIVATE SECTOR             545,000                 545,000                 545,000                 545,000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TOTAL DIST SUBDIVISIONS             805,475                 805,475                 805,475                 805,475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TOTAL FOREST PROTECTION &amp;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DEVELOPMENT                      19,347,308   9,572,748  19,876,859  10,102,299  19,876,859  10,102,299  19,876,859  10,102,299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(300.55)    (263.25)    (308.55)    (271.25)    (308.55)    (271.25)    (308.55)    (271.25)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III. STATE FORESTS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PERSONAL SERVICE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CLASSIFIED POSITIONS             1,080,000               1,080,000               1,080,000               1,080,000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(28.60)                 (28.60)                 (28.60)                 (28.60)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PERSONAL SERVICES             50,000                  50,000                  50,000                  50,000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PERSONAL SERVICE            1,130,000               1,130,000               1,130,000               1,130,000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(28.60)                 (28.60)                 (28.60)                 (28.60)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OTHER OPERATING EXPENSES          1,047,713               1,047,713               1,047,713               1,047,713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AID TO SUBDIVISIONS: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ALLOC CNTY-RESTRICTED            1,095,000               1,095,000               1,095,000               1,095,000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DIST SUBDIVISIONS           1,095,000               1,095,000               1,095,000               1,095,000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STATE FORESTS                3,272,713               3,272,713               3,272,713               3,272,713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(28.60)                 (28.60)                 (28.60)                 (28.60)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IV. EDUCATION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PERSONAL SERVICE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CLASSIFIED POSITIONS               130,000     130,000     190,000     190,000     190,000     190,000     190,000     190,000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(4.20)      (4.20)      (4.20)      (4.20)      (4.20)      (4.20)      (4.20)      (4.20)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OTHER PERSONAL SERVICES              5,000       5,000       5,000       5,000       5,000       5,000       5,000       5,000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PERSONAL SERVICE              135,000     135,000     195,000     195,000     195,000     195,000     195,000     195,000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(4.20)      (4.20)      (4.20)      (4.20)      (4.20)      (4.20)      (4.20)      (4.20)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OTHER OPERATING EXPENSES             29,925      29,925      29,925      29,925      29,925      29,925      29,925      29,925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EDUCATION                      164,925     164,925     224,925     224,925     224,925     224,925     224,925     224,925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(4.20)      (4.20)      (4.20)      (4.20)      (4.20)      (4.20)      (4.20)      (4.20)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V. EMPLOYEE BENEFITS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STATE EMPLOYER CONTRIBUTIONS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EMPLOYER CONTRIBUTIONS           4,868,802   3,773,802   5,110,159   4,015,159   5,110,159   4,015,159   5,135,159   4,040,159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FRINGE BENEFITS             4,868,802   3,773,802   5,110,159   4,015,159   5,110,159   4,015,159   5,135,159   4,040,159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</w:p>
    <w:p w:rsidR="00640254" w:rsidRDefault="00640254" w:rsidP="006402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EMPLOYEE BENEFITS            4,868,802   3,773,802   5,110,159   4,015,159   5,110,159   4,015,159   5,135,159   4,040,159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FORESTRY COMMISSION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FUNDS AVAILABLE             28,518,344  14,376,071  29,399,252  15,256,979  29,399,252  15,256,979  29,519,252  15,376,979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AUTHORIZED FTE POSITIONS      (349.55)    (283.65)    (357.55)    (291.65)    (357.55)    (291.65)    (358.55)    (292.65)</w:t>
      </w:r>
    </w:p>
    <w:p w:rsidR="00640254" w:rsidRPr="00A95CDA" w:rsidRDefault="00640254" w:rsidP="0064025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40254" w:rsidRDefault="00640254" w:rsidP="0064025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40254" w:rsidSect="006402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254" w:rsidRDefault="00640254" w:rsidP="00DA542B">
      <w:r>
        <w:separator/>
      </w:r>
    </w:p>
  </w:endnote>
  <w:endnote w:type="continuationSeparator" w:id="0">
    <w:p w:rsidR="00640254" w:rsidRDefault="0064025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69B3FF-C0CF-4A39-943D-56F9266B5F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32D87A-C8C7-42AA-B391-32335CCC8512}"/>
    <w:embedItalic r:id="rId3" w:fontKey="{E6534B2B-9879-49CE-9C68-37CE2AB6EE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A24266-175E-4319-950E-472C53A64A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A8CD3D7-A3D1-447B-9C68-6AB6ECC3EC19}"/>
    <w:embedItalic r:id="rId6" w:fontKey="{B7857088-F693-4CC0-825C-E8FBBA8938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A7540F-ED55-4298-AF44-C18AA04349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254" w:rsidRDefault="00640254" w:rsidP="00DA542B">
      <w:r>
        <w:separator/>
      </w:r>
    </w:p>
  </w:footnote>
  <w:footnote w:type="continuationSeparator" w:id="0">
    <w:p w:rsidR="00640254" w:rsidRDefault="0064025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25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0254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764</Words>
  <Characters>6581</Characters>
  <Application>Microsoft Office Word</Application>
  <DocSecurity>0</DocSecurity>
  <Lines>122</Lines>
  <Paragraphs>115</Paragraphs>
  <ScaleCrop>false</ScaleCrop>
  <LinksUpToDate>false</LinksUpToDate>
  <CharactersWithSpaces>12824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43 -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