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0191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STATE LITIGATION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6,361,391   4,141,033   6,455,268   4,234,910   6,455,268   4,234,910   6,455,268   4,234,910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(198.25)     (89.05)    (198.25)     (89.05)    (198.25)     (89.05)    (198.25)     (89.05)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D65EDA" w:rsidRDefault="00D65EDA" w:rsidP="00D65E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ATTORNEY II                                                                                                65,000      65,000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      (1.00)</w:t>
      </w:r>
    </w:p>
    <w:p w:rsidR="00D65EDA" w:rsidRDefault="00D65EDA" w:rsidP="00D65E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ATTORNEY III                                              448,822     448,822     448,822     448,822     444,700     444,700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(7.00)      (7.00)      (7.00)      (7.00)      (8.00)      (8.00)</w:t>
      </w:r>
    </w:p>
    <w:p w:rsidR="00D65EDA" w:rsidRDefault="00D65EDA" w:rsidP="00D65E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ACCOUNTANT/FISCAL MANAGER I                                57,500      57,500      57,500      57,500      57,500      57,500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D65EDA" w:rsidRDefault="00D65EDA" w:rsidP="00D65E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INFORMATION TECHNOLOGY MGR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</w:t>
      </w:r>
    </w:p>
    <w:p w:rsidR="00D65EDA" w:rsidRDefault="00D65EDA" w:rsidP="00D65E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II                                                                                                         87,480      87,480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                                                (1.00)      (1.00)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UNCLASSIFIED POSITIONS             125,000                 125,000                 125,000                 125,000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  765,010      25,000     765,010      25,000     765,010      25,000     765,010      25,000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7,343,408   4,258,040   7,943,607   4,858,239   7,943,607   4,858,239   8,091,965   5,006,597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(200.25)     (90.05)    (208.25)     (98.05)    (208.25)     (98.05)    (211.25)    (101.05)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13,392,461      77,378  13,477,461      77,378  13,477,461      77,378  13,477,461      77,378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STATE LITIGATION            20,735,869   4,335,418  21,421,068   4,935,617  21,421,068   4,935,617  21,569,426   5,083,975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(200.25)     (90.05)    (208.25)     (98.05)    (208.25)     (98.05)    (211.25)    (101.05)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II. EMPLOYEE BENEFITS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1,915,168   1,020,325   2,121,668   1,226,825   2,121,668   1,226,825   2,177,883   1,283,040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1,915,168   1,020,325   2,121,668   1,226,825   2,121,668   1,226,825   2,177,883   1,283,040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1,915,168   1,020,325   2,121,668   1,226,825   2,121,668   1,226,825   2,177,883   1,283,040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ATTORNEY GENERAL'S OFFICE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</w:p>
    <w:p w:rsidR="00D65EDA" w:rsidRDefault="00D65EDA" w:rsidP="00D65ED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0192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22,651,037   5,355,743  23,542,736   6,162,442  23,542,736   6,162,442  23,747,309   6,367,015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(200.25)     (90.05)    (208.25)     (98.05)    (208.25)     (98.05)    (211.25)    (101.05)</w:t>
      </w:r>
    </w:p>
    <w:p w:rsidR="00D65EDA" w:rsidRPr="00A95CDA" w:rsidRDefault="00D65EDA" w:rsidP="00D65ED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65EDA" w:rsidRDefault="00D65EDA" w:rsidP="00D65ED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65EDA" w:rsidSect="00D65E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EDA" w:rsidRDefault="00D65EDA" w:rsidP="00DA542B">
      <w:r>
        <w:separator/>
      </w:r>
    </w:p>
  </w:endnote>
  <w:endnote w:type="continuationSeparator" w:id="0">
    <w:p w:rsidR="00D65EDA" w:rsidRDefault="00D65ED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5282EB-D5F8-4588-A5ED-88853020A7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4352CC-4BE6-4A0A-89D6-3AD207217DF3}"/>
    <w:embedItalic r:id="rId3" w:fontKey="{285DBD6B-4E4C-47BD-A163-A9487612DD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AA8C46-148B-4D0F-82CB-202DA7E9B8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31F17FB-FB96-4033-8EB9-1C92855620C4}"/>
    <w:embedItalic r:id="rId6" w:fontKey="{11C46B4D-C921-4566-A4E4-27CB4EFEB9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2425BB-43DE-4670-A421-0638A873BD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EDA" w:rsidRDefault="00D65EDA" w:rsidP="00DA542B">
      <w:r>
        <w:separator/>
      </w:r>
    </w:p>
  </w:footnote>
  <w:footnote w:type="continuationSeparator" w:id="0">
    <w:p w:rsidR="00D65EDA" w:rsidRDefault="00D65ED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D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65ED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363</Words>
  <Characters>2962</Characters>
  <Application>Microsoft Office Word</Application>
  <DocSecurity>0</DocSecurity>
  <Lines>59</Lines>
  <Paragraphs>55</Paragraphs>
  <ScaleCrop>false</ScaleCrop>
  <LinksUpToDate>false</LinksUpToDate>
  <CharactersWithSpaces>6172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59 -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