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0020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PRESIDENT                          110,219     110,219     110,219     110,219     110,219     110,219     110,219     110,219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1,206,942   1,120,680   1,216,394   1,130,132   1,216,394   1,130,132   1,216,394   1,130,132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(23.50)     (22.00)     (23.50)     (22.00)     (23.50)     (22.00)     (23.50)     (22.00)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   88,900                  88,900                  88,900                  88,900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PERSONAL SERVICES            176,779     162,668     176,779     162,668     176,779     162,668     176,779     162,668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PERSONAL SERVICE            1,582,840   1,393,567   1,592,292   1,403,019   1,592,292   1,403,019   1,592,292   1,403,019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(25.50)     (23.00)     (25.50)     (23.00)     (25.50)     (23.00)     (25.50)     (23.00)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OTHER OPERATING EXPENSES          3,576,775   3,497,586   3,576,775   3,497,586   3,576,775   3,497,586   3,576,775   3,497,586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SPECIAL ITEMS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SC ASSOCIATION FOR THE DEAF        138,256     138,256     138,256     138,256     138,256     138,256     138,256     138,256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TOTAL SPECIAL ITEMS                 138,256     138,256     138,256     138,256     138,256     138,256     138,256     138,256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DEBT SERVICE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110,000     110,000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10,855      10,855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DEBT SERVICE                  120,855     120,855     120,855     120,855     120,855     120,855     120,855     120,855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TOTAL ADMINISTRATION               5,418,726   5,150,264   5,428,178   5,159,716   5,428,178   5,159,716   5,428,178   5,159,716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(25.50)     (23.00)     (25.50)     (23.00)     (25.50)     (23.00)     (25.50)     (23.00)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II. EDUCATION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A. DEAF EDUCATION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PERSONAL SERVICE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CLASSIFIED POSITIONS              112,702     112,702     120,054     120,054     120,054     120,054     120,054     120,054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(5.00)      (5.00)      (5.00)      (5.00)      (5.00)      (5.00)      (5.00)      (5.00)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UNCLASSIFIED POSITIONS            218,900     218,900     226,252     226,252     226,252     226,252     226,252     226,252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(14.00)      (4.20)     (14.00)      (4.20)     (14.00)      (4.20)     (14.00)      (4.20)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OTHER PERSONAL SERVICES            86,674      86,674      86,674      86,674      86,674      86,674      86,674      86,674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TOTAL PERSONAL SERVICE             418,276     418,276     432,980     432,980     432,980     432,980     432,980     432,980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(19.00)      (9.20)     (19.00)      (9.20)     (19.00)      (9.20)     (19.00)      (9.20)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OTHER OPERATING EXPENSES           339,805     333,990     339,805     333,990     339,805     333,990     339,805     333,990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TOTAL DEAF EDUCATION                758,081     752,266     772,785     766,970     772,785     766,970     772,785     766,970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(19.00)      (9.20)     (19.00)      (9.20)     (19.00)      (9.20)     (19.00)      (9.20)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B. BLIND EDUCATION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PERSONAL SERVICE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</w:p>
    <w:p w:rsidR="00942707" w:rsidRDefault="00942707" w:rsidP="0094270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0021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CLASSIFIED POSITIONS              100,741     100,741     108,093     108,093     108,093     108,093     108,093     108,093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(4.00)      (4.00)      (4.00)      (4.00)      (4.00)      (4.00)      (4.00)      (4.00)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UNCLASSIFIED POSITIONS            199,292     199,292     206,644     206,644     206,644     206,644     206,644     206,644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(13.00)      (3.90)     (13.00)      (3.90)     (13.00)      (3.90)     (13.00)      (3.90)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OTHER PERSONAL SERVICES            87,649      87,649      87,649      87,649      87,649      87,649      87,649      87,649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TOTAL PERSONAL SERVICE             387,682     387,682     402,386     402,386     402,386     402,386     402,386     402,386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(17.00)      (7.90)     (17.00)      (7.90)     (17.00)      (7.90)     (17.00)      (7.90)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OTHER OPERATING EXPENSES           396,728     392,423     396,728     392,423     396,728     392,423     396,728     392,423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DISTRIBUTION TO SUBDIVISIONS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50,000      50,000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TOTAL DIST SUBDIVISIONS             50,000      50,000      50,000      50,000      50,000      50,000      50,000      50,000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BLIND EDUCATION               834,410     830,105     849,114     844,809     849,114     844,809     849,114     844,809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(17.00)      (7.90)     (17.00)      (7.90)     (17.00)      (7.90)     (17.00)      (7.90)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C. MULTIHANDICAPPED EDUCATION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PERSONAL SERVICE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CLASSIFIED POSITIONS              278,586     278,586     285,938     285,938     285,938     285,938     285,938     285,938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(13.00)     (13.00)     (13.00)     (13.00)     (13.00)     (13.00)     (13.00)     (13.00)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UNCLASSIFIED POSITIONS            210,757     210,757     218,109     218,109     218,109     218,109     218,109     218,109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(14.00)      (4.20)     (13.00)      (3.90)     (13.00)      (3.90)     (13.00)      (3.90)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OTHER PERSONAL SERVICES            39,810      39,810      39,810      39,810      39,810      39,810      39,810      39,810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TOTAL PERSONAL SERVICE             529,153     529,153     543,857     543,857     543,857     543,857     543,857     543,857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(27.00)     (17.20)     (26.00)     (16.90)     (26.00)     (16.90)     (26.00)     (16.90)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OPERATING EXPENSES           338,300     333,421     338,300     333,421     338,300     333,421     338,300     333,421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TOTAL MULTIHANDICAPPED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EDUCATION                          867,453     862,574     882,157     877,278     882,157     877,278     882,157     877,278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(27.00)     (17.20)     (26.00)     (16.90)     (26.00)     (16.90)     (26.00)     (16.90)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EDUCATION                    2,459,944   2,444,945   2,504,056   2,489,057   2,504,056   2,489,057   2,504,056   2,489,057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(63.00)     (34.30)     (62.00)     (34.00)     (62.00)     (34.00)     (62.00)     (34.00)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III. STUDENT SUPPORT SERVICES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PERSONAL SERVICE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CLASSIFIED POSITIONS             1,114,231     350,447   1,124,209     360,425   1,124,209     360,425   1,124,209     360,425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(16.02)      (8.69)     (16.02)      (8.69)     (16.02)      (8.69)     (16.02)      (8.69)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UNCLASSIFIED POSITIONS             780,458     549,205     790,435     559,182     790,435     559,182     790,435     559,182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(20.50)      (5.06)     (20.50)      (5.06)     (20.50)      (5.06)     (20.50)      (5.06)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OTHER PERSONAL SERVICES          1,019,721     115,633   1,019,721     115,633   1,019,721     115,633   1,019,721     115,633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TOTAL PERSONAL SERVICE            2,914,410   1,015,285   2,934,365   1,035,240   2,934,365   1,035,240   2,934,365   1,035,240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(36.52)     (13.75)     (36.52)     (13.75)     (36.52)     (13.75)     (36.52)     (13.75)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</w:p>
    <w:p w:rsidR="00942707" w:rsidRDefault="00942707" w:rsidP="0094270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0022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OTHER OPERATING EXPENSES          2,537,891     542,201   2,537,891     542,201   2,537,891     542,201   2,537,891     542,201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STUDENT SUPPORT SERVICES     5,452,301   1,557,486   5,472,256   1,577,441   5,472,256   1,577,441   5,472,256   1,577,441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(36.52)     (13.75)     (36.52)     (13.75)     (36.52)     (13.75)     (36.52)     (13.75)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IV. RESIDENTIAL LIFE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PERSONAL SERVICE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CLASSIFIED POSITIONS               632,415     632,415     652,370     652,370     652,370     652,370     652,370     652,370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(101.85)    (101.85)    (101.85)    (101.85)    (101.85)    (101.85)    (101.85)    (101.85)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UNCLASSIFIED POSITIONS             102,906     102,906     102,906     102,906     102,906     102,906     102,906     102,906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(6.30)      (2.10)      (6.30)      (2.10)      (6.30)      (2.10)      (6.30)      (2.10)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OTHER PERSONAL SERVICES          1,055,409   1,055,409   1,055,409   1,055,409   1,055,409   1,055,409   1,055,409   1,055,409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TOTAL PERSONAL SERVICE            1,790,730   1,790,730   1,810,685   1,810,685   1,810,685   1,810,685   1,810,685   1,810,685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(108.15)    (103.95)    (108.15)    (103.95)    (108.15)    (103.95)    (108.15)    (103.95)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OTHER OPERATING EXPENSES             63,897      16,245      63,897      16,245      63,897      16,245      63,897      16,245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RESIDENTIAL LIFE             1,854,627   1,806,975   1,874,582   1,826,930   1,874,582   1,826,930   1,874,582   1,826,930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(108.15)    (103.95)    (108.15)    (103.95)    (108.15)    (103.95)    (108.15)    (103.95)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V. OUTREACH SERVICES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PERSONAL SERVICE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CLASSIFIED POSITIONS               974,175                 974,175                 974,175                 974,175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(10.69)                 (10.69)                 (10.69)                 (10.69)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UNCLASSIFIED POSITIONS           1,079,157               1,079,157               1,079,157               1,079,157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(45.45)                 (45.45)                 (45.45)                 (45.45)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OTHER PERSONAL SERVICES            268,135                 268,135                 268,135                 268,135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TOTAL PERSONAL SERVICE            2,321,467               2,321,467               2,321,467               2,321,467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(56.14)                 (56.14)                 (56.14)                 (56.14)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OTHER OPERATING EXPENSES          1,428,305               1,428,305               1,428,305               1,428,305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OUTREACH SERVICES            3,749,772               3,749,772               3,749,772               3,749,772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(56.14)                 (56.14)                 (56.14)                 (56.14)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VI. PHYSICAL SUPPORT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PERSONAL SERVICE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CLASSIFIED POSITIONS               262,700     262,700     274,253     274,253     274,253     274,253     274,253     274,253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(6.18)      (6.18)      (6.18)      (6.18)      (6.18)      (6.18)      (6.18)      (6.18)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OTHER PERSONAL SERVICES            226,780     226,780     226,780     226,780     226,780     226,780     226,780     226,780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TOTAL PERSONAL SERVICE              489,480     489,480     501,033     501,033     501,033     501,033     501,033     501,033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 (6.18)      (6.18)      (6.18)      (6.18)      (6.18)      (6.18)      (6.18)      (6.18)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</w:p>
    <w:p w:rsidR="00942707" w:rsidRDefault="00942707" w:rsidP="0094270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0023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OTHER OPERATING EXPENSES            937,096     703,176     937,096     703,176     937,096     703,176     937,096     703,176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PHYSICAL SUPPORT             1,426,576   1,192,656   1,438,129   1,204,209   1,438,129   1,204,209   1,438,129   1,204,209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(6.18)      (6.18)      (6.18)      (6.18)      (6.18)      (6.18)      (6.18)      (6.18)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VII. EMPLOYEE BENEFITS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C. STATE EMPLOYER CONTRIBUTIONS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EMPLOYER CONTRIBUTIONS           3,571,607   2,321,772   3,657,732   2,407,897   3,657,732   2,407,897   3,657,732   2,407,897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FRINGE BENEFITS             3,571,607   2,321,772   3,657,732   2,407,897   3,657,732   2,407,897   3,657,732   2,407,897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EMPLOYEE BENEFITS            3,571,607   2,321,772   3,657,732   2,407,897   3,657,732   2,407,897   3,657,732   2,407,897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SCHOOL FOR THE DEAF AND THE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BLIND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TOTAL FUNDS AVAILABLE             23,933,553  14,474,098  24,124,705  14,665,250  24,124,705  14,665,250  24,124,705  14,665,250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AUTHORIZED FTE POSITIONS      (295.49)    (181.18)    (294.49)    (180.88)    (294.49)    (180.88)    (294.49)    (180.88)</w:t>
      </w:r>
    </w:p>
    <w:p w:rsidR="00942707" w:rsidRPr="00A95CDA" w:rsidRDefault="00942707" w:rsidP="0094270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42707" w:rsidRDefault="00942707" w:rsidP="0094270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42707" w:rsidSect="009427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707" w:rsidRDefault="00942707" w:rsidP="00DA542B">
      <w:r>
        <w:separator/>
      </w:r>
    </w:p>
  </w:endnote>
  <w:endnote w:type="continuationSeparator" w:id="0">
    <w:p w:rsidR="00942707" w:rsidRDefault="0094270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C886F8-FAB4-45C1-9538-091F09AAD7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8FA9A47-AE06-4EB8-86BE-ADFA30F879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41A3FB5-1BCC-43FC-8A63-40E1AFE0C75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8B0948D-277A-4284-BEF8-44949AFC9D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1CAAE5-58AE-4CEC-AD42-302813CB0E2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707" w:rsidRDefault="00942707" w:rsidP="00DA542B">
      <w:r>
        <w:separator/>
      </w:r>
    </w:p>
  </w:footnote>
  <w:footnote w:type="continuationSeparator" w:id="0">
    <w:p w:rsidR="00942707" w:rsidRDefault="0094270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70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42707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4</Pages>
  <Words>1308</Words>
  <Characters>11210</Characters>
  <Application>Microsoft Office Word</Application>
  <DocSecurity>0</DocSecurity>
  <Lines>190</Lines>
  <Paragraphs>180</Paragraphs>
  <ScaleCrop>false</ScaleCrop>
  <LinksUpToDate>false</LinksUpToDate>
  <CharactersWithSpaces>20731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6 - Senate Finance - South Carolina Legislature Online</dc:title>
  <dc:subject/>
  <dc:creator/>
  <cp:keywords/>
  <dc:description/>
  <cp:lastModifiedBy/>
  <cp:revision>1</cp:revision>
  <dcterms:created xsi:type="dcterms:W3CDTF">2015-04-27T18:30:00Z</dcterms:created>
  <dcterms:modified xsi:type="dcterms:W3CDTF">2015-04-27T18:30:00Z</dcterms:modified>
</cp:coreProperties>
</file>