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0193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109,450     109,450     109,450     109,450     109,450     109,450     109,450     109,450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  312,821     312,821     319,077     319,077     319,077     319,077     319,077     319,077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99,550       2,400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521,821     424,671     528,077     430,927     528,077     430,927     528,077     430,927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332,050     110,609     352,550     131,109     352,550     131,109     352,550     131,109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853,871     535,280     880,627     562,036     880,627     562,036     880,627     562,036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OFFICES OF CIRCUIT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SOLICITORS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PERSONAL SERVICE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CIRCUIT SOLICITOR                2,147,542   2,147,542   2,190,480   2,190,480   2,190,480   2,190,480   2,190,480   2,190,480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UNCLASSIFIED POSITIONS             565,951     565,951     577,270     577,270     577,270     577,270     577,270     577,270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2,713,493   2,713,493   2,767,750   2,767,750   2,767,750   2,767,750   2,767,750   2,767,750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SPECIAL ITEMS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5,872,002   5,872,002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2,800,000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4,000,000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300,000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CRIMINAL DOMESTIC VIOLENCE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1,600,000   1,600,000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1,179,041   1,179,041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12TH JUDICIAL CIRCUIT DRUG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150,000     150,000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</w:p>
    <w:p w:rsidR="00E67EAA" w:rsidRDefault="00E67EAA" w:rsidP="00E67EA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0194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TRAFFIC EDUCATION PROG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50,000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TRAFFIC EDUCATION PROG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50,000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CONDITIONAL DISCHARGE -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225,000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CONDITIONAL DISCHARGE -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175,000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CONDITIONAL DISCHARGE -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100,000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VIOLENT CRIME PROSECUTION        1,600,000   1,600,000   1,600,000   1,600,000   1,600,000   1,600,000   1,600,000   1,600,000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132,703     132,703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CASELOAD EQUALIZATION FUNDING                            1,600,000   1,600,000   1,600,000   1,600,000   7,764,929   7,764,929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SC CENTER FOR FATHERS &amp;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FAMILIES                                                  400,000     400,000     400,000     400,000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SPECIAL ITEMS              18,831,147  10,681,147  20,831,147  12,681,147  20,831,147  12,681,147  26,596,076  18,446,076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TOTAL OFFICES OF CIRCUIT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SOLICITORS                       21,640,640  13,490,640  23,694,897  15,544,897  23,694,897  15,544,897  29,459,826  21,309,826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(32.00)     (32.00)     (32.00)     (32.00)     (32.00)     (32.00)     (32.00)     (32.00)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III. EMPLOYEE BENEFITS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C. STATE EMPLOYER CONTRIBUTIONS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EMPLOYER CONTRIBUTIONS           1,727,034   1,690,042   1,790,970   1,753,978   1,790,970   1,753,978   1,790,970   1,753,978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FRINGE BENEFITS             1,727,034   1,690,042   1,790,970   1,753,978   1,790,970   1,753,978   1,790,970   1,753,978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EMPLOYEE BENEFITS            1,727,034   1,690,042   1,790,970   1,753,978   1,790,970   1,753,978   1,790,970   1,753,978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PROSECUTION COORDINATION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COMMISSION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TOTAL FUNDS AVAILABLE             24,221,545  15,715,962  26,366,494  17,860,911  26,366,494  17,860,911  32,131,423  23,625,840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AUTHORIZED FTE POSITIONS       (38.00)     (38.00)     (38.00)     (38.00)     (38.00)     (38.00)     (38.00)     (38.00)</w:t>
      </w:r>
    </w:p>
    <w:p w:rsidR="00E67EAA" w:rsidRPr="00A95CDA" w:rsidRDefault="00E67EAA" w:rsidP="00E67EAA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7EAA" w:rsidRDefault="00E67EAA" w:rsidP="00E67EA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67EAA" w:rsidSect="00E67E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EAA" w:rsidRDefault="00E67EAA" w:rsidP="00DA542B">
      <w:r>
        <w:separator/>
      </w:r>
    </w:p>
  </w:endnote>
  <w:endnote w:type="continuationSeparator" w:id="0">
    <w:p w:rsidR="00E67EAA" w:rsidRDefault="00E67EA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53FDB2-4169-4E9E-A305-E9D10BABB1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7F565AE-3994-41BA-BEBE-FCC7C41FC8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73F9A4E-FABD-40C0-B1B3-3AF9055F4F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F1ECE91-52E4-4F3F-90B5-13E32D07AE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A37883-C8DC-4E5D-9A0B-18DBD01F7D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EAA" w:rsidRDefault="00E67EAA" w:rsidP="00DA542B">
      <w:r>
        <w:separator/>
      </w:r>
    </w:p>
  </w:footnote>
  <w:footnote w:type="continuationSeparator" w:id="0">
    <w:p w:rsidR="00E67EAA" w:rsidRDefault="00E67EA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A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67EAA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642</Words>
  <Characters>5171</Characters>
  <Application>Microsoft Office Word</Application>
  <DocSecurity>0</DocSecurity>
  <Lines>94</Lines>
  <Paragraphs>90</Paragraphs>
  <ScaleCrop>false</ScaleCrop>
  <LinksUpToDate>false</LinksUpToDate>
  <CharactersWithSpaces>9580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60 -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