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0195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125,220     125,220     130,229     130,229     130,229     130,229     130,229     130,229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440,991     305,746     539,450     404,205     539,450     404,205     539,450     404,205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(9.50)      (9.50)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NEW POSITIONS</w:t>
      </w:r>
    </w:p>
    <w:p w:rsidR="00211839" w:rsidRDefault="00211839" w:rsidP="002118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ATTORNEY II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  (.50)                   (.50)                   (.50)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OTHER PERSONAL SERVICES              1,234       1,234       1,234       1,234       1,234       1,234       1,234       1,234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PERSONAL SERVICE              567,445     432,200     670,913     535,668     670,913     535,668     670,913     535,668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(10.50)     (10.50)     (11.00)     (10.50)     (11.00)     (10.50)     (11.00)     (10.50)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OTHER OPERATING EXPENSES            300,000                 300,000                 300,000                 300,000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SPECIAL ITEMS: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DEATH PENALTY TRIAL FUNDS        2,500,000               2,500,000               2,500,000               2,500,000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CONFLICT FUND                    2,500,000               2,500,000               2,500,000               2,500,000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LEGAL AID FUNDING                1,700,000               1,700,000               1,700,000               1,700,000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RULE 608 APPOINTMENT FUND        7,050,000   7,050,000   7,050,000   7,050,000   7,050,000   7,050,000   7,050,000   7,050,000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PROFESSIONAL TRAINING &amp;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DEVELOPMENT                                               252,000                 252,000                 252,000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COURT FINE ASSESSMENT            1,315,132               1,315,132               1,315,132               1,315,132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SPECIAL ITEMS              15,065,132   7,050,000  15,317,132   7,050,000  15,317,132   7,050,000  15,317,132   7,050,000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ADMINISTRATION              15,932,577   7,482,200  16,288,045   7,585,668  16,288,045   7,585,668  16,288,045   7,585,668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(10.50)     (10.50)     (11.00)     (10.50)     (11.00)     (10.50)     (11.00)     (10.50)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II.  DIVISION OF APPELLATE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DEFENSE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PERSONAL SERVICE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CLASSIFIED POSITIONS               993,877     750,034     993,877     750,034     993,877     750,034     993,877     750,034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(21.50)     (21.50)     (21.50)     (21.50)     (21.50)     (21.50)     (21.50)     (21.50)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PERSONAL SERVICE              993,877     750,034     993,877     750,034     993,877     750,034     993,877     750,034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(21.50)     (21.50)     (21.50)     (21.50)     (21.50)     (21.50)     (21.50)     (21.50)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OTHER OPERATING EXPENSES            302,600                 302,600                 302,600                 302,600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TOTAL DIVISION OF APPELLATE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DEFENSE                           1,296,477     750,034   1,296,477     750,034   1,296,477     750,034   1,296,477     750,034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(21.50)     (21.50)     (21.50)     (21.50)     (21.50)     (21.50)     (21.50)     (21.50)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</w:p>
    <w:p w:rsidR="00211839" w:rsidRDefault="00211839" w:rsidP="002118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0196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III. OFFICE OF CIRCUIT PUBLIC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DEFENDERS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PERSONAL SERVICE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CIRCUIT PUBLIC DEFENDERS         2,147,542   2,147,542   2,147,542   2,147,542   2,147,542   2,147,542   2,147,542   2,147,542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(16.00)     (16.00)     (16.00)     (16.00)     (16.00)     (16.00)     (16.00)     (16.00)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UNCLASSIFIED POSITIONS             405,985     405,985     405,985     405,985     405,985     405,985     405,985     405,985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(16.00)     (16.00)     (16.00)     (16.00)     (16.00)     (16.00)     (16.00)     (16.00)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2,553,527   2,553,527   2,553,527   2,553,527   2,553,527   2,553,527   2,553,527   2,553,527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(32.00)     (32.00)     (32.00)     (32.00)     (32.00)     (32.00)     (32.00)     (32.00)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 96,000      96,000      96,000      96,000      96,000      96,000      96,000      96,000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SPECIAL ITEMS: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DEFENSE OF INDIGENTS PER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CAPITA                         10,212,602   6,039,550  11,232,602   7,059,550  11,232,602   7,059,550  12,212,602   8,039,550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DUI DEFENSE OF INDIGENTS           976,593     976,593     976,593     976,593     976,593     976,593     976,593     976,593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CRIMINAL DOMESTIC VIOLENCE       1,377,185   1,377,185   1,377,185   1,377,185   1,377,185   1,377,185   1,377,185   1,377,185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SPECIAL ITEMS              12,566,380   8,393,328  13,586,380   9,413,328  13,586,380   9,413,328  14,566,380  10,393,328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TOTAL OFFICE OF CIRCUIT PUBLIC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DEFENDERS                        15,215,907  11,042,855  16,235,907  12,062,855  16,235,907  12,062,855  17,215,907  13,042,855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(32.00)     (32.00)     (32.00)     (32.00)     (32.00)     (32.00)     (32.00)     (32.00)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IV. DEATH PENALTY TRIAL DIVISION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PERSONAL SERVICE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UNCLASSIFIED POSITIONS             296,000                 296,000                 296,000                 296,000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TOTAL PERSONAL SERVICE              296,000                 296,000                 296,000                 296,000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(5.00)                  (5.00)                  (5.00)                  (5.00)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OTHER OPERATING EXPENSES            115,200                 115,200                 115,200                 115,200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TOTAL DEATH PENALTY TRIAL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DIVISION                            411,200                 411,200                 411,200                 411,200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(5.00)                  (5.00)                  (5.00)                  (5.00)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V. EMPLOYEE BENEFITS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C. STATE EMPLOYER CONTRIBUTIONS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EMPLOYER CONTRIBUTIONS           2,016,520   1,927,720   2,057,772   1,968,972   2,057,772   1,968,972   2,057,772   1,968,972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FRINGE BENEFITS             2,016,520   1,927,720   2,057,772   1,968,972   2,057,772   1,968,972   2,057,772   1,968,972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</w:p>
    <w:p w:rsidR="00211839" w:rsidRDefault="00211839" w:rsidP="002118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0197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EMPLOYEE BENEFITS            2,016,520   1,927,720   2,057,772   1,968,972   2,057,772   1,968,972   2,057,772   1,968,972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COMMISSION ON INDIGENT DEFENSE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FUNDS AVAILABLE             34,872,681  21,202,809  36,289,401  22,367,529  36,289,401  22,367,529  37,269,401  23,347,529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AUTHORIZED FTE POSITIONS       (69.00)     (64.00)     (69.50)     (64.00)     (69.50)     (64.00)     (69.50)     (64.00)</w:t>
      </w:r>
    </w:p>
    <w:p w:rsidR="00211839" w:rsidRPr="00A95CDA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11839" w:rsidSect="002118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839" w:rsidRDefault="00211839" w:rsidP="00DA542B">
      <w:r>
        <w:separator/>
      </w:r>
    </w:p>
  </w:endnote>
  <w:endnote w:type="continuationSeparator" w:id="0">
    <w:p w:rsidR="00211839" w:rsidRDefault="0021183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AD4406-E04A-417E-895E-5CA94856B0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36DDB6D-2359-4E68-99E0-724DC4EF62CC}"/>
    <w:embedItalic r:id="rId3" w:fontKey="{AC3039FF-5080-4C84-8C0F-28ED53C7E4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DC8547-1110-48E4-97E0-4A1DF8AAA3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5F9D8C8-059B-4034-A6A3-A74251DB9D4D}"/>
    <w:embedItalic r:id="rId6" w:fontKey="{3A66D0B8-42D1-4E98-A7E6-945EAE136C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A889714-6914-4D3F-A319-B107746B8E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839" w:rsidRDefault="00211839" w:rsidP="00DA542B">
      <w:r>
        <w:separator/>
      </w:r>
    </w:p>
  </w:footnote>
  <w:footnote w:type="continuationSeparator" w:id="0">
    <w:p w:rsidR="00211839" w:rsidRDefault="0021183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83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1839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743</Words>
  <Characters>6382</Characters>
  <Application>Microsoft Office Word</Application>
  <DocSecurity>0</DocSecurity>
  <Lines>119</Lines>
  <Paragraphs>112</Paragraphs>
  <ScaleCrop>false</ScaleCrop>
  <LinksUpToDate>false</LinksUpToDate>
  <CharactersWithSpaces>12057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61 -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