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63-0001                                              SECTION  63                                                 PAGE 0203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 ADMINISTRATIVE SERVICES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DIRECTOR                           153,010     122,408     159,130     128,528     159,130     128,528     159,130     128,528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 (.80)      (1.00)       (.80)      (1.00)       (.80)      (1.00)       (.80)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3,802,163   3,597,163   3,867,986   3,662,986   3,867,986   3,662,986   3,867,986   3,662,986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(87.71)     (76.40)     (87.71)     (76.40)     (87.71)     (76.40)     (87.71)     (76.40)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NEW POSITIONS</w:t>
      </w:r>
    </w:p>
    <w:p w:rsidR="00051EC7" w:rsidRDefault="00051EC7" w:rsidP="00051EC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8    IT SECURITY SPECIALIST                                                                                    121,000     121,000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                                                                         (2.00)      (2.00)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OTHER PERSONAL SERVICES            257,261     164,700     257,261     164,700     257,261     164,700     257,261     164,700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TOTAL PERSONAL SERVICE            4,212,434   3,884,271   4,284,377   3,956,214   4,284,377   3,956,214   4,405,377   4,077,214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(88.71)     (77.20)     (88.71)     (77.20)     (88.71)     (77.20)     (90.71)     (79.20)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OTHER OPERATING EXPENSES          2,154,879      37,481   2,154,879      37,481   2,154,879      37,481   2,154,879      37,481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DEBT SERVICE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DEBT SERVICE                     2,337,625               2,337,625               2,337,625               2,337,625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TOTAL DEBT SERVICE                2,337,625               2,337,625               2,337,625               2,337,625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TOTAL ADMINISTRATIVE SERVICES      8,704,938   3,921,752   8,776,881   3,993,695   8,776,881   3,993,695   8,897,881   4,114,695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(88.71)     (77.20)     (88.71)     (77.20)     (88.71)     (77.20)     (90.71)     (79.20)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II. PROGRAMS AND SERVICES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A.1. HIGHWAY PATROL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PERSONAL SERVICE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CLASSIFIED POSITIONS           45,348,256  41,442,653  46,923,009  42,952,406  46,923,009  42,952,406  46,923,009  42,952,406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(1112.70)   (1018.30)   (1112.70)   (1018.30)   (1112.70)   (1018.30)   (1112.70)   (1018.30)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NEW POSITIONS</w:t>
      </w:r>
    </w:p>
    <w:p w:rsidR="00051EC7" w:rsidRDefault="00051EC7" w:rsidP="00051EC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27     LAW ENFORCEMENT OFFICER II                             1,036,562               1,036,562               1,036,562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                                                                          (24.00)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UNCLASSIFIED POSITIONS            114,798     114,798     117,092     117,092     117,092     117,092     117,092     117,092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                                 (1.00)      (1.00)      (1.00)      (1.00)      (1.00)      (1.00)      (1.00)      (1.00)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OTHER PERSONAL SERVICES         2,633,835     906,160   2,538,835     906,160   2,538,835     906,160   2,538,835     906,160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TOTAL PERSONAL SERVICE          48,096,889  42,463,611  50,615,498  43,975,658  50,615,498  43,975,658  50,615,498  43,975,658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                                 (1113.70)   (1019.30)   (1113.70)   (1019.30)   (1113.70)   (1019.30)   (1137.70)   (1019.30)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OTHER OPERATING EXPENSES        25,038,166   1,186,388  27,469,006   3,286,388  27,469,006   3,286,388  25,469,006   1,286,388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TOTAL HIGHWAY PATROL             73,135,055  43,649,999  78,084,504  47,262,046  78,084,504  47,262,046  76,084,504  45,262,046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                                (1113.70)   (1019.30)   (1113.70)   (1019.30)   (1113.70)   (1019.30)   (1137.70)   (1019.30)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A.2. ILLEGAL IMMIGRATION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PERSONAL SERVICE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</w:p>
    <w:p w:rsidR="00051EC7" w:rsidRDefault="00051EC7" w:rsidP="00051EC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63-0002                                              SECTION  63                                                 PAGE 0204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CLASSIFIED POSITIONS              418,180     418,180     426,544     426,544     426,544     426,544     426,544     426,544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 (12.00)     (12.00)     (12.00)     (12.00)     (12.00)     (12.00)     (12.00)     (12.00)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 TOTAL PERSONAL SERVICE             418,180     418,180     426,544     426,544     426,544     426,544     426,544     426,544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(12.00)     (12.00)     (12.00)     (12.00)     (12.00)     (12.00)     (12.00)     (12.00)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OTHER OPERATING EXPENSES           118,525     118,525     118,525     118,525     118,525     118,525     118,525     118,525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TOTAL ILLEGAL IMMIGRATION           536,705     536,705     545,069     545,069     545,069     545,069     545,069     545,069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(12.00)     (12.00)     (12.00)     (12.00)     (12.00)     (12.00)     (12.00)     (12.00)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TOTAL HIGHWAY PATROL              73,671,760  44,186,704  78,629,573  47,807,115  78,629,573  47,807,115  76,629,573  45,807,115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(1125.70)   (1031.30)   (1125.70)   (1031.30)   (1125.70)   (1031.30)   (1149.70)   (1031.30)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B.  STATE TRANSPORT POLICE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PERSONAL SERVICE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CLASSIFIED POSITIONS             5,622,825   1,908,074   6,066,052   1,946,237   6,066,052   1,946,237   6,066,052   1,946,237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                               (147.01)     (45.90)    (147.01)     (45.90)    (147.01)     (45.90)    (147.01)     (45.90)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UNCLASSIFIED POSITIONS              99,910      99,910     101,908     101,908     101,908     101,908     101,908     101,908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  (1.00)      (1.00)      (1.00)      (1.00)      (1.00)      (1.00)      (1.00)      (1.00)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OTHER PERSONAL SERVICES            482,512      25,000     375,123      25,000     375,123      25,000     375,123      25,000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TOTAL PERSONAL SERVICE            6,205,247   2,032,984   6,543,083   2,073,145   6,543,083   2,073,145   6,543,083   2,073,145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(148.01)     (46.90)    (148.01)     (46.90)    (148.01)     (46.90)    (148.01)     (46.90)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OTHER OPERATING EXPENSES          3,682,593               3,183,475               3,183,475               3,183,475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TOTAL STATE TRANSPORT POLICE       9,887,840   2,032,984   9,726,558   2,073,145   9,726,558   2,073,145   9,726,558   2,073,145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(148.01)     (46.90)    (148.01)     (46.90)    (148.01)     (46.90)    (148.01)     (46.90)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C. BUREAU OF PROTECTIVE SERVICES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PERSONAL SERVICE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CLASSIFIED POSITIONS             2,576,829   1,639,231   2,672,615   1,672,017   2,672,615   1,672,017   2,609,615   1,672,017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  (91.00)     (55.00)     (91.00)     (55.00)     (91.00)     (55.00)     (91.00)     (55.00)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NEW POSITIONS</w:t>
      </w:r>
    </w:p>
    <w:p w:rsidR="00051EC7" w:rsidRDefault="00051EC7" w:rsidP="00051EC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30    LAW ENFORCEMENT OFFICER II                                                                                 63,000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                                                                                                           (2.00)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OTHER PERSONAL SERVICES             62,402                  62,402                  62,402                  62,402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TOTAL PERSONAL SERVICE            2,639,231   1,639,231   2,735,017   1,672,017   2,735,017   1,672,017   2,735,017   1,672,017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                                 (91.00)     (55.00)     (91.00)     (55.00)     (91.00)     (55.00)     (93.00)     (55.00)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OTHER OPERATING EXPENSES             18,930                  25,870                  25,870                  25,870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TOTAL BUREAU OF PROTECTIVE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SERVICES                          2,658,161   1,639,231   2,760,887   1,672,017   2,760,887   1,672,017   2,760,887   1,672,017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                                  (91.00)     (55.00)     (91.00)     (55.00)     (91.00)     (55.00)     (93.00)     (55.00)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</w:p>
    <w:p w:rsidR="00051EC7" w:rsidRDefault="00051EC7" w:rsidP="00051EC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63-0003                                              SECTION  63                                                 PAGE 0205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D.  HALL OF FAME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CLASSIFIED POSITIONS               137,000                 137,000                 137,000                 137,000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(3.00)                  (3.00)                  (3.00)                  (3.00)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TOTAL PERSONAL SERVICE              137,000                 137,000                 137,000                 137,000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(3.00)                  (3.00)                  (3.00)                  (3.00)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OTHER OPERATING EXPENSES            126,000                 126,000                 126,000                 126,000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TOTAL HALL OF FAME                   263,000                 263,000                 263,000                 263,000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 (3.00)                  (3.00)                  (3.00)                  (3.00)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E. SAFETY AND GRANTS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PERSONAL SERVICE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CLASSIFIED POSITIONS             1,890,359     498,520   1,906,214     508,490   1,906,214     508,490   1,906,214     508,490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                                (38.58)      (6.40)     (38.58)      (6.40)     (38.58)      (6.40)     (38.58)      (6.40)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OTHER PERSONAL SERVICES            503,000       3,000     491,780       3,000     491,780       3,000     491,780       3,000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TOTAL PERSONAL SERVICE            2,393,359     501,520   2,397,994     511,490   2,397,994     511,490   2,397,994     511,490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 (38.58)      (6.40)     (38.58)      (6.40)     (38.58)      (6.40)     (38.58)      (6.40)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OTHER OPERATING EXPENSES          7,027,179      31,819   7,027,179      31,819   7,027,179      31,819   9,427,179   2,431,819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SPECIAL ITEM: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LOCAL LAW ENFORCEMENT GRANTS       300,000     300,000     360,000     360,000     360,000     360,000     300,000     300,000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TOTAL SPECIAL ITEMS                 300,000     300,000     360,000     360,000     360,000     360,000     300,000     300,000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DISTRIBUTION TO SUBDIVISIONS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ALLOC MUN - RESTRICTED           3,396,800               3,396,800               3,396,800               3,396,800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ALLOC CNTY-RESTRICTED            4,295,153               4,295,153               4,295,153               4,295,153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ALLOC OTHER STATE AGENCIES       4,666,000               4,666,000               4,666,000               4,666,000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ALLOC OTHER ENTITIES             7,715,000               7,715,000               7,715,000               7,715,000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TOTAL DIST SUBDIVISIONS          20,072,953              20,072,953              20,072,953              20,072,953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TOTAL SAFETY AND GRANTS           29,793,491     833,339  29,858,126     903,309  29,858,126     903,309  32,198,126   3,243,309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 (38.58)      (6.40)     (38.58)      (6.40)     (38.58)      (6.40)     (38.58)      (6.40)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TOTAL PROGRAMS AND SERVICES      116,274,252  48,692,258 121,238,144  52,455,586 121,238,144  52,455,586 121,578,144  52,795,586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                                (1406.29)   (1139.60)   (1406.29)   (1139.60)   (1406.29)   (1139.60)   (1432.29)   (1139.60)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III.  EMPLOYEE BENEFITS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C. STATE EMPLOYER CONTRIBUTIONS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EMPLOYER CONTRIBUTIONS          26,446,676  21,152,424  28,308,694  22,315,848  28,308,694  22,315,848  28,348,101  22,355,255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TOTAL FRINGE BENEFITS            26,446,676  21,152,424  28,308,694  22,315,848  28,308,694  22,315,848  28,348,101  22,355,255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</w:p>
    <w:p w:rsidR="00051EC7" w:rsidRDefault="00051EC7" w:rsidP="00051EC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63-0004                                              SECTION  63                                                 PAGE 0206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TOTAL EMPLOYEE BENEFITS           26,446,676  21,152,424  28,308,694  22,315,848  28,308,694  22,315,848  28,348,101  22,355,255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IV. NON-RECURRING APPROPRIATION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DUI TEAM VEHICLES &amp; EQUIPMENT                               768,000                 768,000                 768,000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TOTAL NON-RECURRING APPRO.                                   768,000                 768,000                 768,000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TOTAL NON-RECURRING                                          768,000                 768,000                 768,000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DEPARTMENT OF PUBLIC SAFETY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TOTAL RECURRING BASE             151,425,866  73,766,434 158,323,719  78,765,129 158,323,719  78,765,129 158,824,126  79,265,536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TOTAL FUNDS AVAILABLE            151,425,866  73,766,434 159,091,719  78,765,129 159,091,719  78,765,129 159,592,126  79,265,536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TOTAL AUTHORIZED FTE POSITIONS     (1495.00)   (1216.80)   (1495.00)   (1216.80)   (1495.00)   (1216.80)   (1523.00)   (1218.80)</w:t>
      </w:r>
    </w:p>
    <w:p w:rsidR="00051EC7" w:rsidRPr="00A95CDA" w:rsidRDefault="00051EC7" w:rsidP="00051EC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51EC7" w:rsidRDefault="00051EC7" w:rsidP="00051EC7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51EC7" w:rsidSect="00051EC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1EC7" w:rsidRDefault="00051EC7" w:rsidP="00DA542B">
      <w:r>
        <w:separator/>
      </w:r>
    </w:p>
  </w:endnote>
  <w:endnote w:type="continuationSeparator" w:id="0">
    <w:p w:rsidR="00051EC7" w:rsidRDefault="00051EC7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B3D8D4-ECDB-4D53-B5B1-DB08C606159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4706E98-97BB-485C-B646-18CE5DEEF5A8}"/>
    <w:embedItalic r:id="rId3" w:fontKey="{9FFFE9FF-0546-4261-B22B-29F3EA59C01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3F89C3A-5DA7-45E9-8E16-99DD85D5117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4357A8F8-0BEB-4AE0-9E7A-1DD3E56C9FE3}"/>
    <w:embedItalic r:id="rId6" w:fontKey="{A9EA1B5B-68B0-4385-92AA-BB6F47E55F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2504D81-34D0-4520-A4EE-591288409AD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1EC7" w:rsidRDefault="00051EC7" w:rsidP="00DA542B">
      <w:r>
        <w:separator/>
      </w:r>
    </w:p>
  </w:footnote>
  <w:footnote w:type="continuationSeparator" w:id="0">
    <w:p w:rsidR="00051EC7" w:rsidRDefault="00051EC7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EC7"/>
    <w:rsid w:val="000046BD"/>
    <w:rsid w:val="00005E8A"/>
    <w:rsid w:val="0002128A"/>
    <w:rsid w:val="00036E0A"/>
    <w:rsid w:val="00047E19"/>
    <w:rsid w:val="00051EC7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4</Pages>
  <Words>1189</Words>
  <Characters>10864</Characters>
  <Application>Microsoft Office Word</Application>
  <DocSecurity>0</DocSecurity>
  <Lines>186</Lines>
  <Paragraphs>176</Paragraphs>
  <ScaleCrop>false</ScaleCrop>
  <LinksUpToDate>false</LinksUpToDate>
  <CharactersWithSpaces>19973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63 - Senate Finance - South Carolina Legislature Online</dc:title>
  <dc:subject/>
  <dc:creator/>
  <cp:keywords/>
  <dc:description/>
  <cp:lastModifiedBy/>
  <cp:revision>1</cp:revision>
  <dcterms:created xsi:type="dcterms:W3CDTF">2015-04-27T18:34:00Z</dcterms:created>
  <dcterms:modified xsi:type="dcterms:W3CDTF">2015-04-27T18:34:00Z</dcterms:modified>
</cp:coreProperties>
</file>