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0213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 99,421      99,421      99,421      99,421      99,421      99,421      98,120      98,120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1,477,665     859,834   1,501,699     883,868   1,501,699     883,868   1,503,000     885,169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 89,008      89,008      90,788      90,788      90,788      90,788      90,788      90,788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117,596      85,000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1,783,690   1,133,263   1,809,504   1,159,077   1,809,504   1,159,077   1,809,504   1,159,077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158,182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ADMINISTRATION               1,941,872   1,133,263   1,967,686   1,159,077   1,967,686   1,159,077   1,967,686   1,159,077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PROGRAMS AND SERVICES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A. OFFENDER PROGRAM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1. OFFENDER SUPERVISION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PERSONAL SERVICE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CLASSIFIED POSITIONS          23,160,525   8,761,265  23,381,654   8,982,394  23,381,654   8,982,394  23,381,654   8,982,394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(532.00)    (254.00)    (532.00)    (254.00)    (532.00)    (254.00)    (532.00)    (254.00)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NEW POSITIONS</w:t>
      </w:r>
    </w:p>
    <w:p w:rsidR="004064AB" w:rsidRDefault="004064AB" w:rsidP="004064A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24      INFOR RESOURCE CONSULTANT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</w:t>
      </w:r>
    </w:p>
    <w:p w:rsidR="004064AB" w:rsidRDefault="004064AB" w:rsidP="004064A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26      II                                                       60,000      60,000      60,000      60,000      60,000      60,000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                                                                       (1.00)      (1.00)</w:t>
      </w:r>
    </w:p>
    <w:p w:rsidR="004064AB" w:rsidRDefault="004064AB" w:rsidP="004064A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28      PROBATION &amp; PAROLE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</w:t>
      </w:r>
    </w:p>
    <w:p w:rsidR="004064AB" w:rsidRDefault="004064AB" w:rsidP="004064A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30      SPECIALIST                                            1,452,000   1,452,000   1,452,000   1,452,000   1,452,000   1,452,000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(44.00)     (44.00)     (44.00)     (44.00)     (44.00)     (44.00)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UNCLASSIFIED POSITIONS           185,255     185,255     188,960     188,960     188,960     188,960     188,960     188,960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OTHER PERSONAL SERVICES          261,422      38,370     261,422      38,370     261,422      38,370     261,422      38,370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TOTAL PERSONAL SERVICE         23,607,202   8,984,890  25,344,036  10,721,724  25,344,036  10,721,724  25,344,036  10,721,724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(534.00)    (256.00)    (578.00)    (300.00)    (578.00)    (300.00)    (579.00)    (301.00)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OTHER OPERATING EXPENSES        9,769,096              10,349,940     580,844  10,349,940     580,844  10,349,940     580,844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CASE SERVICES/PUBLIC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ASSISTANCE PAYMENTS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</w:p>
    <w:p w:rsidR="004064AB" w:rsidRDefault="004064AB" w:rsidP="004064A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0214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CASE SERVICES                     32,425                  32,425                  32,425                  32,425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TOTAL CASE SRVC/PUB ASST           32,425                  32,425                  32,425                  32,425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TOTAL OFFENDER SUPERVISION      33,408,723   8,984,890  35,726,401  11,302,568  35,726,401  11,302,568  35,726,401  11,302,568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(534.00)    (256.00)    (578.00)    (300.00)    (578.00)    (300.00)    (579.00)    (301.00)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2.  SEX OFFENDER MONITORING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PROGRAM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PERSONAL SERVICE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CLASSIFIED POSITIONS           2,190,000   2,190,000   2,245,473   2,245,473   2,245,473   2,245,473   2,245,473   2,245,473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(54.00)     (54.00)     (54.00)     (54.00)     (54.00)     (54.00)     (54.00)     (54.00)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OTHER PERSONAL SERVICES           10,000      10,000      10,000      10,000      10,000      10,000      10,000      10,000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 2,200,000   2,200,000   2,255,473   2,255,473   2,255,473   2,255,473   2,255,473   2,255,473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(54.00)     (54.00)     (54.00)     (54.00)     (54.00)     (54.00)     (54.00)     (54.00)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  595,001     295,001     595,001     295,001     595,001     295,001     595,001     295,001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EMPLOYER CONTRIBUTIONS            691,567     691,567     720,118     720,118     720,118     720,118     720,118     720,118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TOTAL FRINGE BENEFITS              691,567     691,567     720,118     720,118     720,118     720,118     720,118     720,118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TOTAL SEX OFFENDER MONITORING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AND SUPERVISIO                   3,486,568   3,186,568   3,570,592   3,270,592   3,570,592   3,270,592   3,570,592   3,270,592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(54.00)     (54.00)     (54.00)     (54.00)     (54.00)     (54.00)     (54.00)     (54.00)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3.  SENTENCING REFORM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PERSONAL SERVICE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CLASSIFIED POSITIONS            1,722,000   1,722,000   1,765,618   1,765,618   1,765,618   1,765,618   1,765,618   1,765,618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(52.00)     (52.00)     (52.00)     (52.00)     (52.00)     (52.00)     (52.00)     (52.00)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PERSONAL SERVICES            20,000      20,000      20,000      20,000      20,000      20,000      20,000      20,000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PERSONAL SERVICE           1,742,000   1,742,000   1,785,618   1,785,618   1,785,618   1,785,618   1,785,618   1,785,618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(52.00)     (52.00)     (52.00)     (52.00)     (52.00)     (52.00)     (52.00)     (52.00)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OTHER OPERATING EXPENSES         1,206,784   1,206,784   1,206,784   1,206,784   1,206,784   1,206,784   1,206,784   1,206,784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CASE SERVICES/PUBLIC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ASSISTANCE PAYMENTS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CASE SERVICES                     340,000     340,000     340,000     340,000     340,000     340,000     340,000     340,000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TOTAL CASE SRVC/PUB ASST           340,000     340,000     340,000     340,000     340,000     340,000     340,000     340,000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SENTENCING REFORM           3,288,784   3,288,784   3,332,402   3,332,402   3,332,402   3,332,402   3,332,402   3,332,402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(52.00)     (52.00)     (52.00)     (52.00)     (52.00)     (52.00)     (52.00)     (52.00)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OFFENDER PROGRAMMING        40,184,075  15,460,242  42,629,395  17,905,562  42,629,395  17,905,562  42,629,395  17,905,562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(640.00)    (362.00)    (684.00)    (406.00)    (684.00)    (406.00)    (685.00)    (407.00)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II. PROGRAMS AND SERVICES</w:t>
      </w:r>
    </w:p>
    <w:p w:rsidR="004064AB" w:rsidRDefault="004064AB" w:rsidP="004064A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0215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B. RE-ENTRY PROGRAMS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1. SPARTANBURG RE-ENTRY CENTER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PERSONAL SERVICE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CLASSIFIED POSITIONS             300,000                 300,000                 300,000                 300,000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(6.00)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OTHER PERSONAL SERVICES          320,000                 320,000                 320,000                 320,000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TOTAL PERSONAL SERVICE            620,000                 620,000                 620,000                 620,000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OTHER OPERATING EXPENSES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OTHER OPERATING EXPENSES         225,000                 225,000                 225,000                 225,000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CASE SERVICES/PUBLIC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ASSISTANCE PAYMENTS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CASE SERVICES                    10,000                  10,000                  10,000                  10,000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TOTAL CASE SRVC/PUB ASST          10,000                  10,000                  10,000                  10,000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TOTAL SPARTANBURG RE-ENTRY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CENTER                           855,000                 855,000                 855,000                 855,000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(6.00)                  (6.00)                  (6.00)                  (6.00)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RE-ENTRY PROGRAMS            855,000                 855,000                 855,000                 855,000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(6.00)                  (6.00)                  (6.00)                  (6.00)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II. PROGRAMS AND SERVICES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C.  PAROLE BOARD OPERATIONS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PERSONAL SERVICE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PROBATION, PARDON &amp;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PAROLE BOARD                   155,230     155,230     155,230     155,230     155,230     155,230     155,230     155,230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CLASSIFIED POSITIONS            867,900     393,311     877,863     403,274     877,863     403,274     877,863     403,274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(20.00)      (9.00)     (20.00)      (9.00)     (20.00)      (9.00)     (20.00)      (9.00)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OTHER PERSONAL SERVICES          59,853                  59,853                  59,853                  59,853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TOTAL PERSONAL SERVICE         1,082,983     548,541   1,092,946     558,504   1,092,946     558,504   1,092,946     558,504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(20.00)      (9.00)     (20.00)      (9.00)     (20.00)      (9.00)     (20.00)      (9.00)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OTHER OPERATING EXPENSES          67,132                  67,132                  67,132                  67,132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CASE SERVICES/PUBLIC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ASSISTANCE PAYMENTS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CASE SERVICES/PUBLIC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ASSISTANCE PAYMENTS             45,000                  45,000                  45,000                  45,000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TOTAL CASE SRVC/PUB ASST          45,000                  45,000                  45,000                  45,000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PAROLE BOARD OPERATIONS   1,195,115     548,541   1,205,078     558,504   1,205,078     558,504   1,205,078     558,504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(20.00)      (9.00)     (20.00)      (9.00)     (20.00)      (9.00)     (20.00)      (9.00)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</w:p>
    <w:p w:rsidR="004064AB" w:rsidRDefault="004064AB" w:rsidP="004064A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0216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PROGRAMS AND SERVICES       42,234,190  16,008,783  44,689,473  18,464,066  44,689,473  18,464,066  44,689,473  18,464,066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(666.00)    (371.00)    (710.00)    (415.00)    (710.00)    (415.00)    (711.00)    (416.00)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III. EMPLOYEE BENEFITS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STATE EMPLOYER CONTRIBUTIONS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EMPLOYER CONTRIBUTIONS          10,151,948   4,788,133  10,907,653   5,543,838  10,907,653   5,543,838  10,907,653   5,543,838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FRINGE BENEFITS            10,151,948   4,788,133  10,907,653   5,543,838  10,907,653   5,543,838  10,907,653   5,543,838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EMPLOYEE BENEFITS           10,151,948   4,788,133  10,907,653   5,543,838  10,907,653   5,543,838  10,907,653   5,543,838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DEPT OF PROBATION, PAROLE &amp;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PARDON SERVICES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FUNDS AVAILABLE             54,328,010  21,930,179  57,564,812  25,166,981  57,564,812  25,166,981  57,564,812  25,166,981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AUTHORIZED FTE POSITIONS      (700.00)    (391.00)    (744.00)    (435.00)    (744.00)    (435.00)    (745.00)    (436.00)</w:t>
      </w:r>
    </w:p>
    <w:p w:rsidR="004064AB" w:rsidRPr="00A95CDA" w:rsidRDefault="004064AB" w:rsidP="004064A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064AB" w:rsidRDefault="004064AB" w:rsidP="004064A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064AB" w:rsidSect="004064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4AB" w:rsidRDefault="004064AB" w:rsidP="00DA542B">
      <w:r>
        <w:separator/>
      </w:r>
    </w:p>
  </w:endnote>
  <w:endnote w:type="continuationSeparator" w:id="0">
    <w:p w:rsidR="004064AB" w:rsidRDefault="004064A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9438C5-0C34-40D9-964F-A9CD384731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0CF01BF-B4D0-4586-AAB1-AD7BF35204BE}"/>
    <w:embedItalic r:id="rId3" w:fontKey="{2F7293C2-F600-4054-BCA3-E54FD469EB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E2705A-56EA-43CE-B59F-23BFD2840D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33C8AF6-43EC-4D4C-98BD-7D009A42A9A3}"/>
    <w:embedItalic r:id="rId6" w:fontKey="{A8692595-B796-461F-8318-019A56E34B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1A630D-DC72-4370-9E17-060C683881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4AB" w:rsidRDefault="004064AB" w:rsidP="00DA542B">
      <w:r>
        <w:separator/>
      </w:r>
    </w:p>
  </w:footnote>
  <w:footnote w:type="continuationSeparator" w:id="0">
    <w:p w:rsidR="004064AB" w:rsidRDefault="004064A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4A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064AB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1172</Words>
  <Characters>10237</Characters>
  <Application>Microsoft Office Word</Application>
  <DocSecurity>0</DocSecurity>
  <Lines>188</Lines>
  <Paragraphs>179</Paragraphs>
  <ScaleCrop>false</ScaleCrop>
  <LinksUpToDate>false</LinksUpToDate>
  <CharactersWithSpaces>19006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66 -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