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0264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5,012,511   5,012,511   5,136,697   5,136,697   5,136,697   5,136,697   5,136,697   5,136,697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6,316,711   6,316,711   6,440,897   6,440,897   6,440,897   6,440,897   6,440,897   6,440,897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10,502,627  10,502,627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16,819,338  16,819,338  16,943,524  16,943,524  16,943,524  16,943,524  16,943,524  16,943,524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 EMPLOYEE BENEFITS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C.  STATE EMPLOYER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CONTRIBUTIONS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EMPLOYER CONTRIBUTIONS           4,851,668   4,851,668   4,937,209   4,937,209   4,937,209   4,937,209   4,937,209   4,937,209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FRINGE BENEFITS             4,851,668   4,851,668   4,937,209   4,937,209   4,937,209   4,937,209   4,937,209   4,937,209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EMPLOYEE BENEFITS            4,851,668   4,851,668   4,937,209   4,937,209   4,937,209   4,937,209   4,937,209   4,937,209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LEG. DEPT-HOUSE OF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REPRESENTATIVES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FUNDS AVAILABLE             21,671,006  21,671,006  21,880,733  21,880,733  21,880,733  21,880,733  21,880,733  21,880,733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0B13C9" w:rsidRPr="00A95CDA" w:rsidRDefault="000B13C9" w:rsidP="000B13C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B13C9" w:rsidRDefault="000B13C9" w:rsidP="000B13C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B13C9" w:rsidSect="000B13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3C9" w:rsidRDefault="000B13C9" w:rsidP="00DA542B">
      <w:r>
        <w:separator/>
      </w:r>
    </w:p>
  </w:endnote>
  <w:endnote w:type="continuationSeparator" w:id="0">
    <w:p w:rsidR="000B13C9" w:rsidRDefault="000B13C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3EF68F-AE55-4767-8B23-E0C64BE660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7C3090-81FC-42F7-B069-10C0C08FBD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75C8A6-C9F0-4667-9CD3-FC25FB6648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997277-BF91-4B55-B1BD-DFCF51F076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C21920-90B6-4594-9281-67FADAFA32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3C9" w:rsidRDefault="000B13C9" w:rsidP="00DA542B">
      <w:r>
        <w:separator/>
      </w:r>
    </w:p>
  </w:footnote>
  <w:footnote w:type="continuationSeparator" w:id="0">
    <w:p w:rsidR="000B13C9" w:rsidRDefault="000B13C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C9"/>
    <w:rsid w:val="000046BD"/>
    <w:rsid w:val="00005E8A"/>
    <w:rsid w:val="0002128A"/>
    <w:rsid w:val="00036E0A"/>
    <w:rsid w:val="00047E19"/>
    <w:rsid w:val="0006477E"/>
    <w:rsid w:val="0007675A"/>
    <w:rsid w:val="000B13C9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261</Words>
  <Characters>2446</Characters>
  <Application>Microsoft Office Word</Application>
  <DocSecurity>0</DocSecurity>
  <Lines>39</Lines>
  <Paragraphs>38</Paragraphs>
  <ScaleCrop>false</ScaleCrop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91B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