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0294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ADMINISTRATIVE SERVICES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134,060     134,060     139,160     139,160     139,160     139,160     139,160     139,160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149,350     149,350     152,450     152,450     152,450     152,450     152,450     152,450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17,000       2,000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  392,417     377,417     400,617     385,617     400,617     385,617     400,617     385,617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59,301       1,500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ADMINISTRATIVE SERVICES        451,718     378,917     459,918     387,117     459,918     387,117     459,918     387,117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STATEWIDE PAYROLL/ACCOUNTS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PAYABLE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PERSONAL SERVICE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CLASSIFIED POSITIONS               733,911     623,430     747,887     637,406     747,887     637,406     747,887     637,406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(19.00)     (13.50)     (19.00)     (13.50)     (19.00)     (13.50)     (19.00)     (13.50)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PERSONAL SERVICE              769,411     658,930     783,387     672,906     783,387     672,906     783,387     672,906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(19.00)     (13.50)     (19.00)     (13.50)     (19.00)     (13.50)     (19.00)     (13.50)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75,779       2,000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TOTAL STATEWIDE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PAYROLL/ACCOUNTS PAYABLE            845,190     660,930     859,166     674,906     859,166     674,906     859,166     674,906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(19.00)     (13.50)     (19.00)     (13.50)     (19.00)     (13.50)     (19.00)     (13.50)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III. STATEWIDE FINANCIAL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REPORTING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PERSONAL SERVICE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CLASSIFIED POSITIONS               242,650     242,650     251,650     251,650     251,650     251,650     251,650     251,650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(6.00)      (6.00)      (6.00)      (6.00)      (6.00)      (6.00)      (6.00)      (6.00)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35,556      35,556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40,773       5,773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PERSONAL SERVICE              318,979     283,979     327,979     292,979     327,979     292,979     327,979     292,979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(6.00)      (6.00)      (6.00)      (6.00)      (6.00)      (6.00)      (6.00)      (6.00)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</w:p>
    <w:p w:rsidR="00CD2866" w:rsidRDefault="00CD2866" w:rsidP="00CD28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0295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OTHER OPERATING EXPENSES            139,390       1,748     139,390       1,748     139,390       1,748     139,390       1,748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TOTAL STATEWIDE FINANCIAL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REPORTING                           458,369     285,727     467,369     294,727     467,369     294,727     467,369     294,727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IV. INFORMATION TECHNOLOGY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PERSONAL SERVICE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CLASSIFIED POSITIONS               138,492      30,000     138,672      30,180     138,672      30,180     138,672      30,180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15,070          70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PERSONAL SERVICE              153,562      30,070     153,742      30,250     153,742      30,250     153,742      30,250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119,811       1,065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INFORMATION TECHNOLOGY         273,373      31,135     273,553      31,315     273,553      31,315     273,553      31,315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V. STATEWIDE ACCOUNTING SERVICES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PERSONAL SERVICE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CLASSIFIED POSITIONS               314,680     314,680     322,880     322,880     322,880     322,880     322,880     322,880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  353,236     353,236     361,436     361,436     361,436     361,436     361,436     361,436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32,023       1,351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TOTAL STATEWIDE ACCOUNTING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SERVICES                            385,259     354,587     393,459     362,787     393,459     362,787     393,459     362,787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VI. EMPLOYEE BENEFITS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C. STATE EMPLOYER CONTRIBUTIONS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EMPLOYER CONTRIBUTIONS             552,376     474,989     570,397     493,010     570,397     493,010     570,397     493,010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FRINGE BENEFITS               552,376     474,989     570,397     493,010     570,397     493,010     570,397     493,010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EMPLOYEE BENEFITS              552,376     474,989     570,397     493,010     570,397     493,010     570,397     493,010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</w:p>
    <w:p w:rsidR="00CD2866" w:rsidRDefault="00CD2866" w:rsidP="00CD28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0296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COMPTROLLER GENERAL'S OFFICE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FUNDS AVAILABLE              2,966,285   2,186,285   3,023,862   2,243,862   3,023,862   2,243,862   3,023,862   2,243,862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(39.00)     (30.50)</w:t>
      </w:r>
    </w:p>
    <w:p w:rsidR="00CD2866" w:rsidRPr="00A95CDA" w:rsidRDefault="00CD2866" w:rsidP="00CD28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2866" w:rsidRDefault="00CD2866" w:rsidP="00CD286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D2866" w:rsidSect="00CD28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866" w:rsidRDefault="00CD2866" w:rsidP="00DA542B">
      <w:r>
        <w:separator/>
      </w:r>
    </w:p>
  </w:endnote>
  <w:endnote w:type="continuationSeparator" w:id="0">
    <w:p w:rsidR="00CD2866" w:rsidRDefault="00CD286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21D0C1-1C40-42BC-B674-5ABC1CE8EF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2BD777-2209-4A82-9FFC-8946BC5674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670485-D52E-446C-A597-228E06F1DB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980A2EB-ADA0-4D6C-9C23-CC89A022B8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5A66EB-52C3-47AB-B2AC-3E91B83A72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866" w:rsidRDefault="00CD2866" w:rsidP="00DA542B">
      <w:r>
        <w:separator/>
      </w:r>
    </w:p>
  </w:footnote>
  <w:footnote w:type="continuationSeparator" w:id="0">
    <w:p w:rsidR="00CD2866" w:rsidRDefault="00CD286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6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D2866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787</Words>
  <Characters>6483</Characters>
  <Application>Microsoft Office Word</Application>
  <DocSecurity>0</DocSecurity>
  <Lines>117</Lines>
  <Paragraphs>110</Paragraphs>
  <ScaleCrop>false</ScaleCrop>
  <LinksUpToDate>false</LinksUpToDate>
  <CharactersWithSpaces>12405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97 -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