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100-0001                                              SECTION 100                                                 PAGE 0301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ADJUTANT GENERAL'S OFFICE                          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D45E57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ADJUTANT GENERAL                    92,007      92,007      92,007      92,007      92,007      92,007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D45E57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   929,004     570,004   1,196,033     837,033   1,196,033     837,033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(19.70)     (13.37)     (19.70)     (13.37)     (20.20)     (13.87)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OTHER PERSONAL SERVICES            129,911     114,911     129,911     114,911     129,911     114,911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5E57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TOTAL PERSONAL SERVICE            1,150,922     776,922   1,417,951   1,043,951   1,417,951   1,043,951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(20.70)     (14.37)     (20.70)     (14.37)     (21.20)     (14.87)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OTHER OPERATING EXPENSES            179,389     178,389     239,389     238,389     239,389     238,389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SPECIAL ITEMS                                                                                         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BURIAL FLAGS                         1,871       1,871      11,871      11,871      11,871      11,871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FUNERAL CAISSON                    100,205     100,205     100,205     100,205     100,205     100,205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CIVIL AIR PATROL                    55,000      55,000      55,000      55,000      55,000      55,000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TOTAL SPECIAL ITEMS                 157,076     157,076     167,076     167,076     167,076     167,076                        </w:t>
      </w:r>
    </w:p>
    <w:p w:rsidR="00D45E57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45E57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TOTAL ADMINISTRATION               1,487,387   1,112,387   1,824,416   1,449,416   1,824,416   1,449,416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 (20.70)     (14.37)     (20.70)     (14.37)     (21.20)     (14.87)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II. ARMORY OPERATIONS                                                                                  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D45E57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CLASSIFIED POSITIONS                21,424                  21,424                  21,424           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    (.55)                   (.55)                   (.55)           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OTHER PERSONAL SERVICES             74,000                  74,000                  74,000           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5E57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TOTAL PERSONAL SERVICE               95,424                  95,424                  95,424           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   (.55)                   (.55)                   (.55)           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OTHER OPERATING EXPENSES          4,504,579   2,000,003   4,504,579   2,000,003   4,504,580   2,000,004                        </w:t>
      </w:r>
    </w:p>
    <w:p w:rsidR="00D45E57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45E57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TOTAL ARMORY OPERATIONS            4,600,003   2,000,003   4,600,003   2,000,003   4,600,004   2,000,004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                                    (.55)                   (.55)                   (.55)           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III. MILITARY PERSONNEL                                                                                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PERSONAL SERVICE                                                                                                               </w:t>
      </w:r>
    </w:p>
    <w:p w:rsidR="00D45E57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CLASSIFIED POSITIONS                                                                                 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                                    (.50)       (.50)       (.50)       (.50)                       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5E57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TOTAL PERSONAL SERVICE                                                                                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                                     (.50)       (.50)       (.50)       (.50)                       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OTHER OPERATING EXPENSES                  1           1           1           1                       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D45E57" w:rsidRDefault="00D45E57" w:rsidP="00D45E57">
      <w:pPr>
        <w:spacing w:line="170" w:lineRule="exact"/>
        <w:rPr>
          <w:rFonts w:ascii="Letter Gothic" w:hAnsi="Letter Gothic"/>
          <w:sz w:val="18"/>
        </w:rPr>
      </w:pPr>
    </w:p>
    <w:p w:rsidR="00D45E57" w:rsidRDefault="00D45E57" w:rsidP="00D45E57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100-0002                                              SECTION 100                                                 PAGE 0302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ADJUTANT GENERAL'S OFFICE                          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45E57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45E57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TOTAL MILITARY PERSONNEL                   1           1           1           1                       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   (.50)       (.50)       (.50)       (.50)                       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V. BUILDINGS AND GROUNDS                                                                               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D45E57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CLASSIFIED POSITIONS               253,255     111,760     256,583     115,088     256,583     115,088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(13.75)      (8.25)     (13.75)      (8.25)     (13.75)      (8.25)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OTHER PERSONAL SERVICES              7,244       3,344       7,244       3,344       7,244       3,344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5E57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TOTAL PERSONAL SERVICE              260,499     115,104     263,827     118,432     263,827     118,432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(13.75)      (8.25)     (13.75)      (8.25)     (13.75)      (8.25)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OTHER OPERATING EXPENSES            102,034      59,896     102,034      59,896     102,034      59,896                        </w:t>
      </w:r>
    </w:p>
    <w:p w:rsidR="00D45E57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45E57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TOTAL BUILDINGS &amp; GROUNDS            362,533     175,000     365,861     178,328     365,861     178,328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                                 (13.75)      (8.25)     (13.75)      (8.25)     (13.75)      (8.25)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VII. ARMY CONTRACT SUPPORT                                                                             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D45E57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CLASSIFIED POSITIONS             1,088,975      12,226   1,088,975      12,226   1,088,975      12,226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 (10.75)       (.25)      (8.75)       (.25)      (8.75)       (.25)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OTHER PERSONAL SERVICES          3,925,954               3,925,954               3,925,954           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5E57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TOTAL PERSONAL SERVICE            5,014,929      12,226   5,014,929      12,226   5,014,929      12,226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 (10.75)       (.25)      (8.75)       (.25)      (8.75)       (.25)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OTHER OPERATING EXPENSES         11,516,685     125,000  11,516,685     125,000  11,516,685     125,000                        </w:t>
      </w:r>
    </w:p>
    <w:p w:rsidR="00D45E57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45E57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TOTAL ARMY CONTRACT SUPPORT       16,531,614     137,226  16,531,614     137,226  16,531,614     137,226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 (10.75)       (.25)      (8.75)       (.25)      (8.75)       (.25)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VIII. ENTERPRISE OPERATIONS                                                                            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PERSONAL SERVICE                                                                                                               </w:t>
      </w:r>
    </w:p>
    <w:p w:rsidR="00D45E57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CLASSIFIED POSITIONS                98,857                  98,857                  98,857           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                                    (2.00)                  (2.00)                  (2.00)           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OTHER PERSONAL SERVICES            839,436                 839,436                 839,436           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5E57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TOTAL PERSONAL SERVICE              938,293                 938,293                 938,293           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                                   (2.00)                  (2.00)                  (2.00)           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OTHER OPERATING EXPENSES          3,500,000               3,500,000               3,500,000                                    </w:t>
      </w:r>
    </w:p>
    <w:p w:rsidR="00D45E57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45E57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TOTAL ENTERPRISE OPERATIONS        4,438,293               4,438,293               4,438,293           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                                   (2.00)                  (2.00)                  (2.00)           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D45E57" w:rsidRDefault="00D45E57" w:rsidP="00D45E57">
      <w:pPr>
        <w:spacing w:line="170" w:lineRule="exact"/>
        <w:rPr>
          <w:rFonts w:ascii="Letter Gothic" w:hAnsi="Letter Gothic"/>
          <w:sz w:val="18"/>
        </w:rPr>
      </w:pPr>
    </w:p>
    <w:p w:rsidR="00D45E57" w:rsidRDefault="00D45E57" w:rsidP="00D45E57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100-0003                                              SECTION 100                                                 PAGE 0303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ADJUTANT GENERAL'S OFFICE                          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IX. MCENTIRE ANG BASE                                                                                  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D45E57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CLASSIFIED POSITIONS               937,311      57,644     937,407      57,740     937,407      57,740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(22.75)      (2.81)     (20.75)      (2.81)     (20.75)      (2.81)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OTHER PERSONAL SERVICES          1,245,685      58,668   1,245,685      58,668   1,245,685      58,668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5E57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TOTAL PERSONAL SERVICE            2,182,996     116,312   2,183,092     116,408   2,183,092     116,408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(22.75)      (2.81)     (20.75)      (2.81)     (20.75)      (2.81)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OTHER OPERATING EXPENSES          3,006,805     322,951   3,006,805     322,951   3,006,805     322,951                        </w:t>
      </w:r>
    </w:p>
    <w:p w:rsidR="00D45E57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D45E57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TOTAL MCENTIRE ANG BASE            5,189,801     439,263   5,189,897     439,359   5,189,897     439,359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 (22.75)      (2.81)     (20.75)      (2.81)     (20.75)      (2.81)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X. EMERGENCY PREPAREDNESS                                                                              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PERSONAL SERVICE                                                                                                               </w:t>
      </w:r>
    </w:p>
    <w:p w:rsidR="00D45E57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CLASSIFIED POSITIONS             2,355,529     726,665   2,496,975     868,111   2,496,975     868,111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                                   (58.00)     (21.25)     (58.00)     (21.25)     (58.00)     (21.25)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OTHER PERSONAL SERVICES            330,448      10,326     330,448      10,326     330,448      10,326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5E57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TOTAL PERSONAL SERVICE            2,685,977     736,991   2,827,423     878,437   2,827,423     878,437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 (58.00)     (21.25)     (58.00)     (21.25)     (58.00)     (21.25)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OTHER OPERATING EXPENSES          4,047,452     615,999   3,922,452     490,999   3,922,452     490,999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AID TO SUBDIVISIONS                                                                                   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ALLOC-MUNICIPALITIES             4,500,000               4,500,000               4,500,000           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ALLOC CNTY-RESTRICTED            7,990,342      36,410   7,990,342      36,410   7,990,342      36,410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ALLOC OTHER STATE AGENCIES         693,766                 693,766                 693,766           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ALLOC OTHER ENTITIES                60,000                  60,000                  60,000           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TOTAL DIST SUBDIVISIONS          13,244,108      36,410  13,244,108      36,410  13,244,108      36,410                        </w:t>
      </w:r>
    </w:p>
    <w:p w:rsidR="00D45E57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45E57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TOTAL EMERGENCY PREPAREDNESS      19,977,537   1,389,400  19,993,983   1,405,846  19,993,983   1,405,846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                                (58.00)     (21.25)     (58.00)     (21.25)     (58.00)     (21.25)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XI. STATE GUARD                                                                                        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D45E57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CLASSIFIED POSITIONS                70,617      70,617      72,034      72,034      72,034      72,034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                                   (2.50)      (2.50)      (2.50)      (2.50)      (2.50)      (2.50)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OTHER PERSONAL SERVICES             11,935      11,935      11,935      11,935      11,935      11,935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5E57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TOTAL PERSONAL SERVICE               82,552      82,552      83,969      83,969      83,969      83,969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                                    (2.50)      (2.50)      (2.50)      (2.50)      (2.50)      (2.50)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OTHER OPERATING EXPENSES             43,064      43,064      43,064      43,064      43,064      43,064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D45E57" w:rsidRDefault="00D45E57" w:rsidP="00D45E57">
      <w:pPr>
        <w:spacing w:line="170" w:lineRule="exact"/>
        <w:rPr>
          <w:rFonts w:ascii="Letter Gothic" w:hAnsi="Letter Gothic"/>
          <w:sz w:val="18"/>
        </w:rPr>
      </w:pPr>
    </w:p>
    <w:p w:rsidR="00D45E57" w:rsidRDefault="00D45E57" w:rsidP="00D45E57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100-0004                                              SECTION 100                                                 PAGE 0304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ADJUTANT GENERAL'S OFFICE                          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45E57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45E57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TOTAL STATE GUARD                    125,616     125,616     127,033     127,033     127,033     127,033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  (2.50)      (2.50)      (2.50)      (2.50)      (2.50)      (2.50)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XIV. EMPLOYEE BENEFITS                                                                                 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C. STATE EMPLOYER CONTRIBUTIONS                                                                        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EMPLOYER CONTRIBUTIONS           5,353,121     846,137   5,386,372     879,388   5,386,372     879,388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TOTAL FRINGE BENEFITS             5,353,121     846,137   5,386,372     879,388   5,386,372     879,388                        </w:t>
      </w:r>
    </w:p>
    <w:p w:rsidR="00D45E57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TOTAL EMPLOYEE BENEFITS            5,353,121     846,137   5,386,372     879,388   5,386,372     879,388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ADJUTANT GENERAL'S OFFICE                                                                                                       </w:t>
      </w:r>
    </w:p>
    <w:p w:rsidR="00D45E57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                                                                                                                            </w:t>
      </w:r>
    </w:p>
    <w:p w:rsidR="00D45E57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TOTAL FUNDS AVAILABLE             58,065,906   6,225,033  58,457,473   6,616,600  58,457,473   6,616,600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TOTAL AUTHORIZED FTE POSITIONS      (131.50)     (49.93)    (127.50)     (49.93)    (127.50)     (49.93)                        </w:t>
      </w:r>
    </w:p>
    <w:p w:rsidR="00D45E57" w:rsidRPr="00284D00" w:rsidRDefault="00D45E57" w:rsidP="00D45E5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45E57" w:rsidRDefault="00D45E57" w:rsidP="00D45E57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D45E57" w:rsidSect="00D45E5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5E57" w:rsidRDefault="00D45E57" w:rsidP="00DA542B">
      <w:r>
        <w:separator/>
      </w:r>
    </w:p>
  </w:endnote>
  <w:endnote w:type="continuationSeparator" w:id="0">
    <w:p w:rsidR="00D45E57" w:rsidRDefault="00D45E57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1DD373-2328-427F-AA97-78471488810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DA66A55-F220-42A6-87A2-E703D524FF4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1EFF15A-C792-4541-8590-6E1C73F0893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034DA24-D8A9-47C1-9D9F-37867B09AC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AA43F2E-6AD4-4ACD-AB8F-D53476C98BD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5E57" w:rsidRDefault="00D45E57" w:rsidP="00DA542B">
      <w:r>
        <w:separator/>
      </w:r>
    </w:p>
  </w:footnote>
  <w:footnote w:type="continuationSeparator" w:id="0">
    <w:p w:rsidR="00D45E57" w:rsidRDefault="00D45E57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E57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45E57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4</Pages>
  <Words>990</Words>
  <Characters>8975</Characters>
  <Application>Microsoft Office Word</Application>
  <DocSecurity>0</DocSecurity>
  <Lines>182</Lines>
  <Paragraphs>172</Paragraphs>
  <ScaleCrop>false</ScaleCrop>
  <LinksUpToDate>false</LinksUpToDate>
  <CharactersWithSpaces>23408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100 - Senate Passed - South Carolina Legislature Online</dc:title>
  <dc:subject/>
  <dc:creator/>
  <cp:keywords/>
  <dc:description/>
  <cp:lastModifiedBy/>
  <cp:revision>1</cp:revision>
  <dcterms:created xsi:type="dcterms:W3CDTF">2015-05-08T22:24:00Z</dcterms:created>
  <dcterms:modified xsi:type="dcterms:W3CDTF">2015-05-08T22:24:00Z</dcterms:modified>
</cp:coreProperties>
</file>