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102-0001                                              SECTION 102                                                 PAGE 0307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REVENUE AND FISCAL AFFAIRS OFFICE                       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2576A4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EXECUTIVE DIRECTOR                                         149,000     149,000     149,000     149,000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76A4" w:rsidRDefault="002576A4" w:rsidP="00257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TOTAL PERSONAL SERVICE                                      149,000     149,000     149,000     149,000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BEA CHAIRMAN'S ALLOWANCE             10,000      10,000      10,000      10,000      10,000      10,000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BEA APPOINTEE ALLOWANCE              16,000      16,000      16,000      16,000      16,000      16,000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TOTAL SPECIAL ITEMS                   26,000      26,000      26,000      26,000      26,000      26,000                        </w:t>
      </w:r>
    </w:p>
    <w:p w:rsidR="002576A4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576A4" w:rsidRDefault="002576A4" w:rsidP="00257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TOTAL ADMINISTRATION                  26,000      26,000     175,000     175,000     175,000     175,000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(1.00)      (1.00)      (1.00)      (1.00)      (1.00)      (1.00)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II. PROGRAM SERVICES                                                                                    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2576A4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CLASSIFIED POSITIONS             3,524,513   2,202,624   4,058,153   2,447,874   4,058,153   2,447,874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(69.75)     (43.25)     (69.75)     (43.25)     (69.75)     (43.25)                        </w:t>
      </w:r>
    </w:p>
    <w:p w:rsidR="002576A4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UNCLASSIFIED POSITIONS             400,285     362,285     259,367     220,507     259,367     220,507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(2.00)      (1.70)      (2.00)      (1.70)      (2.00)      (1.70)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OTHER PERSONAL SERVICES            753,000      47,500     921,809      47,500     921,809      47,500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76A4" w:rsidRDefault="002576A4" w:rsidP="00257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TOTAL PERSONAL SERVICE            4,677,798   2,612,409   5,239,329   2,715,881   5,239,329   2,715,881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(71.75)     (44.95)     (71.75)     (44.95)     (71.75)     (44.95)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OTHER OPERATING EXPENSES          3,574,515   1,176,612   3,326,255     829,966   3,326,255     829,966                        </w:t>
      </w:r>
    </w:p>
    <w:p w:rsidR="002576A4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576A4" w:rsidRDefault="002576A4" w:rsidP="00257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TOTAL PROGRAM SERVICES             8,252,313   3,789,021   8,565,584   3,545,847   8,565,584   3,545,847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(71.75)     (44.95)     (71.75)     (44.95)     (71.75)     (44.95)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III. EMPLOYEE BENEFITS                                                                                  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EMPLOYER CONTRIBUTIONS           1,523,220     823,315   1,907,908   1,013,371   1,907,908   1,013,371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TOTAL FRINGE BENEFITS             1,523,220     823,315   1,907,908   1,013,371   1,907,908   1,013,371                        </w:t>
      </w:r>
    </w:p>
    <w:p w:rsidR="002576A4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TOTAL EMPLOYEE BENEFITS            1,523,220     823,315   1,907,908   1,013,371   1,907,908   1,013,371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REVENUE AND FISCAL AFFAIRS                                                                              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OFFICE                                                                                                 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2576A4" w:rsidRDefault="002576A4" w:rsidP="002576A4">
      <w:pPr>
        <w:spacing w:line="170" w:lineRule="exact"/>
        <w:rPr>
          <w:rFonts w:ascii="Letter Gothic" w:hAnsi="Letter Gothic"/>
          <w:sz w:val="18"/>
        </w:rPr>
      </w:pPr>
    </w:p>
    <w:p w:rsidR="002576A4" w:rsidRDefault="002576A4" w:rsidP="002576A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102-0002                                              SECTION 102                                                 PAGE 0308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REVENUE AND FISCAL AFFAIRS OFFICE                       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576A4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576A4" w:rsidRDefault="002576A4" w:rsidP="00257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FUNDS AVAILABLE              9,801,533   4,638,336  10,648,492   4,734,218  10,648,492   4,734,218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TOTAL AUTHORIZED FTE POSITIONS       (72.75)     (45.95)     (72.75)     (45.95)     (72.75)     (45.95)                        </w:t>
      </w:r>
    </w:p>
    <w:p w:rsidR="002576A4" w:rsidRPr="00284D00" w:rsidRDefault="002576A4" w:rsidP="002576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576A4" w:rsidRDefault="002576A4" w:rsidP="002576A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576A4" w:rsidSect="002576A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6A4" w:rsidRDefault="002576A4" w:rsidP="00DA542B">
      <w:r>
        <w:separator/>
      </w:r>
    </w:p>
  </w:endnote>
  <w:endnote w:type="continuationSeparator" w:id="0">
    <w:p w:rsidR="002576A4" w:rsidRDefault="002576A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21053B-6A1E-4B26-BFD0-43345A80DD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DAB8AF2-A4E1-47DA-8E04-F5FAA1142C4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1BA3555-4252-4601-A74D-7EC26326B45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AA6E8E0-7A92-46C8-8440-E6188192DB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6BB6F0-4B45-49C9-9AAE-A14135596C0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6A4" w:rsidRDefault="002576A4" w:rsidP="00DA542B">
      <w:r>
        <w:separator/>
      </w:r>
    </w:p>
  </w:footnote>
  <w:footnote w:type="continuationSeparator" w:id="0">
    <w:p w:rsidR="002576A4" w:rsidRDefault="002576A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6A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576A4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339</Words>
  <Characters>3094</Characters>
  <Application>Microsoft Office Word</Application>
  <DocSecurity>0</DocSecurity>
  <Lines>62</Lines>
  <Paragraphs>58</Paragraphs>
  <ScaleCrop>false</ScaleCrop>
  <LinksUpToDate>false</LinksUpToDate>
  <CharactersWithSpaces>7980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102 - Senate Passed - South Carolina Legislature Online</dc:title>
  <dc:subject/>
  <dc:creator/>
  <cp:keywords/>
  <dc:description/>
  <cp:lastModifiedBy/>
  <cp:revision>1</cp:revision>
  <dcterms:created xsi:type="dcterms:W3CDTF">2015-05-08T22:24:00Z</dcterms:created>
  <dcterms:modified xsi:type="dcterms:W3CDTF">2015-05-08T22:24:00Z</dcterms:modified>
</cp:coreProperties>
</file>