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20-0008                                              SECTION  20C                                                PAGE 0060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U S C - UPSTATE                                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E8027B" w:rsidRDefault="00E8027B" w:rsidP="00E802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CLASSIFIED POSITIONS            9,372,734   1,224,226   9,396,940   1,248,432   9,396,940   1,248,432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(252.72)     (53.81)    (252.72)     (53.81)    (252.72)     (53.81)                        </w:t>
      </w:r>
    </w:p>
    <w:p w:rsidR="00E8027B" w:rsidRDefault="00E8027B" w:rsidP="00E802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UNCLASSIFIED POSITIONS         21,607,022   6,094,293  22,273,294   6,760,565  22,273,294   6,760,565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(237.21)    (131.01)    (247.21)    (131.01)    (247.21)    (131.01)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OTHER PERSONAL SERVICES         2,528,044               2,528,044               2,528,044            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027B" w:rsidRDefault="00E8027B" w:rsidP="00E8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TOTAL PERSONAL SERVICE          33,507,800   7,318,519  34,198,278   8,008,997  34,198,278   8,008,997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(489.93)    (184.82)    (499.93)    (184.82)    (499.93)    (184.82)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OTHER OPERATING EXPENSES        17,825,570     121,176  17,104,394              17,104,394            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027B" w:rsidRDefault="00E8027B" w:rsidP="00E8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TOTAL UNRESTRICTED               51,333,370   7,439,695  51,302,672   8,008,997  51,302,672   8,008,997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(489.93)    (184.82)    (499.93)    (184.82)    (499.93)    (184.82)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B. RESTRICTED                                                                                          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E8027B" w:rsidRDefault="00E8027B" w:rsidP="00E802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CLASSIFIED POSITIONS               69,092                  69,092                  69,092            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  (2.54)                  (2.54)                  (2.54)                                    </w:t>
      </w:r>
    </w:p>
    <w:p w:rsidR="00E8027B" w:rsidRDefault="00E8027B" w:rsidP="00E802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UNCLASSIFIED POSITIONS            507,063                 507,063                 507,063            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 (1.53)                  (1.53)                  (1.53)            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OTHER PERSONAL SERVICES           395,290                 395,290                 395,290            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027B" w:rsidRDefault="00E8027B" w:rsidP="00E8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TOTAL PERSONAL SERVICE             971,445                 971,445                 971,445            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  (4.07)                  (4.07)                  (4.07)            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OTHER OPERATING EXPENSES        24,943,866              24,943,866              24,943,866            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027B" w:rsidRDefault="00E8027B" w:rsidP="00E8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TOTAL RESTRICTED                 25,915,311              25,915,311              25,915,311            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 (4.07)                  (4.07)                  (4.07)                                    </w:t>
      </w:r>
    </w:p>
    <w:p w:rsidR="00E8027B" w:rsidRDefault="00E8027B" w:rsidP="00E802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8027B" w:rsidRDefault="00E8027B" w:rsidP="00E8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TOTAL EDUCATION &amp; GENERAL         77,248,681   7,439,695  77,217,983   8,008,997  77,217,983   8,008,997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(494.00)    (184.82)    (504.00)    (184.82)    (504.00)    (184.82)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II.  AUXILIARY SERVICES                                                                                 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E8027B" w:rsidRDefault="00E8027B" w:rsidP="00E802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CLASSIFIED POSITIONS               468,257                 468,257                 468,257            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                                  (12.00)                 (12.00)                 (12.00)            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OTHER PERSONAL SERVICES            354,480                 354,480                 354,480            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027B" w:rsidRDefault="00E8027B" w:rsidP="00E8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TOTAL PERSONAL SERVICE              822,737                 822,737                 822,737            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                                  (12.00)                 (12.00)                 (12.00)            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OTHER OPERATING EXPENSES          3,430,750               3,430,750               3,430,750            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8027B" w:rsidRDefault="00E8027B" w:rsidP="00E8027B">
      <w:pPr>
        <w:spacing w:line="170" w:lineRule="exact"/>
        <w:rPr>
          <w:rFonts w:ascii="Letter Gothic" w:hAnsi="Letter Gothic"/>
          <w:sz w:val="18"/>
        </w:rPr>
      </w:pPr>
    </w:p>
    <w:p w:rsidR="00E8027B" w:rsidRDefault="00E8027B" w:rsidP="00E8027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20-0009                                              SECTION  20C                                                PAGE 0061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U S C - UPSTATE                                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8027B" w:rsidRDefault="00E8027B" w:rsidP="00E802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027B" w:rsidRDefault="00E8027B" w:rsidP="00E8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TOTAL AUXILIARY SERVICES           4,253,487               4,253,487               4,253,487            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 (12.00)                 (12.00)                 (12.00)            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C.  STATE EMPLOYER                                                                                     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CONTRIBUTIONS                                                                                         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EMPLOYER CONTRIBUTIONS          10,896,801   1,832,294  11,776,500   2,111,993  11,776,500   2,111,993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TOTAL FRINGE BENEFITS            10,896,801   1,832,294  11,776,500   2,111,993  11,776,500   2,111,993                        </w:t>
      </w:r>
    </w:p>
    <w:p w:rsidR="00E8027B" w:rsidRDefault="00E8027B" w:rsidP="00E802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TOTAL EMPLOYEE BENEFITS           10,896,801   1,832,294  11,776,500   2,111,993  11,776,500   2,111,993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U S C - UPSTATE                                                                                                                 </w:t>
      </w:r>
    </w:p>
    <w:p w:rsidR="00E8027B" w:rsidRDefault="00E8027B" w:rsidP="00E802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                                                                                                </w:t>
      </w:r>
    </w:p>
    <w:p w:rsidR="00E8027B" w:rsidRDefault="00E8027B" w:rsidP="00E8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TOTAL FUNDS AVAILABLE             92,398,969   9,271,989  93,247,970  10,120,990  93,247,970  10,120,990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TOTAL AUTHORIZED FTE POSITIONS      (506.00)    (184.82)    (516.00)    (184.82)    (516.00)    (184.82)                        </w:t>
      </w:r>
    </w:p>
    <w:p w:rsidR="00E8027B" w:rsidRPr="00284D00" w:rsidRDefault="00E8027B" w:rsidP="00E802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8027B" w:rsidRDefault="00E8027B" w:rsidP="00E8027B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E8027B" w:rsidSect="00E8027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027B" w:rsidRDefault="00E8027B" w:rsidP="00DA542B">
      <w:r>
        <w:separator/>
      </w:r>
    </w:p>
  </w:endnote>
  <w:endnote w:type="continuationSeparator" w:id="0">
    <w:p w:rsidR="00E8027B" w:rsidRDefault="00E8027B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3B0475-392A-4D89-94DE-EC98BA8655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4370D20-41E4-4CED-8A8E-DE49FCF9AEB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4C64F83-1D35-40A6-803B-A98C0CF05C3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661E8D7-D288-416C-BC1F-53FD2F0B24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3563896-22B8-4ADB-82B3-F2CD0677863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027B" w:rsidRDefault="00E8027B" w:rsidP="00DA542B">
      <w:r>
        <w:separator/>
      </w:r>
    </w:p>
  </w:footnote>
  <w:footnote w:type="continuationSeparator" w:id="0">
    <w:p w:rsidR="00E8027B" w:rsidRDefault="00E8027B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27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8027B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2</Pages>
  <Words>392</Words>
  <Characters>3756</Characters>
  <Application>Microsoft Office Word</Application>
  <DocSecurity>0</DocSecurity>
  <Lines>79</Lines>
  <Paragraphs>75</Paragraphs>
  <ScaleCrop>false</ScaleCrop>
  <LinksUpToDate>false</LinksUpToDate>
  <CharactersWithSpaces>10241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20C - Senate Passed - South Carolina Legislature Online</dc:title>
  <dc:subject/>
  <dc:creator/>
  <cp:keywords/>
  <dc:description/>
  <cp:lastModifiedBy/>
  <cp:revision>1</cp:revision>
  <dcterms:created xsi:type="dcterms:W3CDTF">2015-05-08T22:18:00Z</dcterms:created>
  <dcterms:modified xsi:type="dcterms:W3CDTF">2015-05-08T22:18:00Z</dcterms:modified>
</cp:coreProperties>
</file>