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20-0014                                              SECTION  20F                                                PAGE 0066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AA2306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CLASSIFIED POSITIONS              962,604     103,671     964,654     105,721     964,654     105,721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(35.75)      (3.00)     (36.75)      (3.00)     (36.75)      (3.00)                        </w:t>
      </w:r>
    </w:p>
    <w:p w:rsidR="00AA2306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UNCLASSIFIED POSITIONS          2,257,019     870,960   2,298,614     912,555   2,361,594     975,535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(23.02)     (21.24)     (22.02)     (21.24)     (22.02)     (21.24)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OTHER PERSONAL SERVICES           721,818                 721,818                 721,818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2306" w:rsidRDefault="00AA2306" w:rsidP="00AA2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TOTAL PERSONAL SERVICE           3,941,441     974,631   3,985,086   1,018,276   4,048,066   1,081,256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(58.77)     (24.24)     (58.77)     (24.24)     (58.77)     (24.24)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OTHER OPERATING EXPENSES         2,203,477      30,377   2,123,100               2,123,100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SALKEHATCHIE LEADERSHIP                                                                  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CENTER                           100,460     100,460     100,460     100,460     100,460     100,460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TOTAL SPECIAL ITEMS                100,460     100,460     100,460     100,460     100,460     100,460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2306" w:rsidRDefault="00AA2306" w:rsidP="00AA2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TOTAL UNRESTRICTED                6,245,378   1,105,468   6,208,646   1,118,736   6,271,626   1,181,716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(58.77)     (24.24)     (58.77)     (24.24)     (58.77)     (24.24)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B.  RESTRICTED                                                                             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CLASSIFIED POSITIONS               20,779                  20,779                  20,779                                    </w:t>
      </w:r>
    </w:p>
    <w:p w:rsidR="00AA2306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UNCLASSIFIED POSITIONS            175,265                 175,265                 175,265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 (1.00)                  (1.00)                  (1.00)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OTHER PERSONAL SERVICES           112,310                 112,310                 112,310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2306" w:rsidRDefault="00AA2306" w:rsidP="00AA2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TOTAL PERSONAL SERVICE             308,354                 308,354                 308,354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(1.00)                  (1.00)                  (1.00)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OTHER OPERATING EXPENSES         5,436,801               5,436,801               5,436,801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2306" w:rsidRDefault="00AA2306" w:rsidP="00AA2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TOTAL RESTRICTED                  5,745,155               5,745,155               5,745,155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(1.00)                  (1.00)                  (1.00)                                    </w:t>
      </w:r>
    </w:p>
    <w:p w:rsidR="00AA2306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A2306" w:rsidRDefault="00AA2306" w:rsidP="00AA2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TOTAL EDUCATION &amp; GENERAL         11,990,533   1,105,468  11,953,801   1,118,736  12,016,781   1,181,716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(59.77)     (24.24)     (59.77)     (24.24)     (59.77)     (24.24)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II. AUXILIARY                                                                               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CLASSIFIED POSITIONS                46,437                  46,437                  46,437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TOTAL PERSONAL SERVICE               46,437                  46,437                  46,437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OTHER OPERATING EXPENSES            256,756                 256,756                 256,756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A2306" w:rsidRDefault="00AA2306" w:rsidP="00AA2306">
      <w:pPr>
        <w:spacing w:line="170" w:lineRule="exact"/>
        <w:rPr>
          <w:rFonts w:ascii="Letter Gothic" w:hAnsi="Letter Gothic"/>
          <w:sz w:val="18"/>
        </w:rPr>
      </w:pPr>
    </w:p>
    <w:p w:rsidR="00AA2306" w:rsidRDefault="00AA2306" w:rsidP="00AA230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20-0015                                              SECTION  20F                                                PAGE 0067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A2306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AUXILIARY                      303,193                 303,193                 303,193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III. EMPLOYEE BENEFITS                                                                      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C.  STATE EMPLOYER                                                                         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CONTRIBUTIONS                                                                                         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EMPLOYER CONTRIBUTIONS           1,314,252     248,511   1,389,262     273,521   1,420,282     304,541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FRINGE BENEFITS             1,314,252     248,511   1,389,262     273,521   1,420,282     304,541                        </w:t>
      </w:r>
    </w:p>
    <w:p w:rsidR="00AA2306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TOTAL EMPLOYEE BENEFITS            1,314,252     248,511   1,389,262     273,521   1,420,282     304,541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U S C - SALKEHATCHIE CAMPUS                                                                                                     </w:t>
      </w:r>
    </w:p>
    <w:p w:rsidR="00AA2306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AA2306" w:rsidRDefault="00AA2306" w:rsidP="00AA2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TOTAL FUNDS AVAILABLE             13,607,978   1,353,979  13,646,256   1,392,257  13,740,256   1,486,257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TOTAL AUTHORIZED FTE POSITIONS       (59.77)     (24.24)     (59.77)     (24.24)     (59.77)     (24.24)                        </w:t>
      </w:r>
    </w:p>
    <w:p w:rsidR="00AA2306" w:rsidRPr="00284D00" w:rsidRDefault="00AA2306" w:rsidP="00AA230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A2306" w:rsidRDefault="00AA2306" w:rsidP="00AA230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A2306" w:rsidSect="00AA230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306" w:rsidRDefault="00AA2306" w:rsidP="00DA542B">
      <w:r>
        <w:separator/>
      </w:r>
    </w:p>
  </w:endnote>
  <w:endnote w:type="continuationSeparator" w:id="0">
    <w:p w:rsidR="00AA2306" w:rsidRDefault="00AA230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0E4023-31BF-48A8-A494-CC8BC0FB9C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5E431F5-4843-4458-83E4-C169770CB0A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62F4817-7486-43F2-8B62-92D727CA93B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0E6D423-DA27-4317-8D85-37FF70BD0E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590F74-6644-495B-BE1D-1628247B808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306" w:rsidRDefault="00AA2306" w:rsidP="00DA542B">
      <w:r>
        <w:separator/>
      </w:r>
    </w:p>
  </w:footnote>
  <w:footnote w:type="continuationSeparator" w:id="0">
    <w:p w:rsidR="00AA2306" w:rsidRDefault="00AA230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30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A230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395</Words>
  <Characters>3757</Characters>
  <Application>Microsoft Office Word</Application>
  <DocSecurity>0</DocSecurity>
  <Lines>79</Lines>
  <Paragraphs>75</Paragraphs>
  <ScaleCrop>false</ScaleCrop>
  <LinksUpToDate>false</LinksUpToDate>
  <CharactersWithSpaces>10241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20F - Senate Passed - South Carolina Legislature Online</dc:title>
  <dc:subject/>
  <dc:creator/>
  <cp:keywords/>
  <dc:description/>
  <cp:lastModifiedBy/>
  <cp:revision>1</cp:revision>
  <dcterms:created xsi:type="dcterms:W3CDTF">2015-05-08T22:18:00Z</dcterms:created>
  <dcterms:modified xsi:type="dcterms:W3CDTF">2015-05-08T22:18:00Z</dcterms:modified>
</cp:coreProperties>
</file>