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0183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RURAL INFRASTRUCTURE AUTHORITY             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04C6D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                          115,000                 119,600                 119,600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104C6D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180,000                 175,400                 175,400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(3.00)                  (3.00)                  (3.00)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  5,000                   5,000                   5,000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4C6D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  300,000                 300,000                 300,000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(4.00)                  (4.00)                  (4.00)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150,000                 150,000                 150,000                                    </w:t>
      </w:r>
    </w:p>
    <w:p w:rsidR="00104C6D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04C6D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ADMINISTRATION                 450,000                 450,000                 450,000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(4.00)                  (4.00)                  (4.00)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RURAL INFRASTRUCTURE FUND                                                               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SPECIAL ITEMS:                                                                             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RURAL INFRASTRUCTURE FUND       24,375,000   4,375,000  24,375,000   4,375,000  27,000,000   7,000,000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SPECIAL ITEMS              24,375,000   4,375,000  24,375,000   4,375,000  27,000,000   7,000,000                        </w:t>
      </w:r>
    </w:p>
    <w:p w:rsidR="00104C6D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TOTAL RURAL INFRASTRUCTURE FUND   24,375,000   4,375,000  24,375,000   4,375,000  27,000,000   7,000,000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III. OFFICE OF LOCAL GOVERNMENT                                                             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104C6D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CLASSIFIED POSITIONS                                       340,000                 340,000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                        (6.00)                  (6.00)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OTHER PERSONAL SERVICES                                     10,000                  10,000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4C6D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TOTAL PERSONAL SERVICE                                      350,000                 350,000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                        (6.00)                  (6.00)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OTHER OPERATING EXPENSES                                    250,000                 250,000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SPECIAL ITEMS                                                                              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LOANS                                                    5,341,800   4,641,800   5,341,800   4,641,800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TOTAL SPECIAL ITEMS                                       5,341,800   4,641,800   5,341,800   4,641,800                        </w:t>
      </w:r>
    </w:p>
    <w:p w:rsidR="00104C6D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04C6D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TOTAL OFFICE OF LOCAL GOVERNMENT                           5,941,800   4,641,800   5,941,800   4,641,800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                        (6.00)                  (6.00)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EMPLOYER CONTRIBUTIONS             100,000                 219,000                 219,000                                    </w:t>
      </w:r>
    </w:p>
    <w:p w:rsidR="00104C6D" w:rsidRDefault="00104C6D" w:rsidP="00104C6D">
      <w:pPr>
        <w:spacing w:line="170" w:lineRule="exact"/>
        <w:rPr>
          <w:rFonts w:ascii="Letter Gothic" w:hAnsi="Letter Gothic"/>
          <w:sz w:val="18"/>
        </w:rPr>
      </w:pPr>
    </w:p>
    <w:p w:rsidR="00104C6D" w:rsidRDefault="00104C6D" w:rsidP="00104C6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0184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RURAL INFRASTRUCTURE AUTHORITY             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FRINGE BENEFITS               100,000                 219,000                 219,000                                    </w:t>
      </w:r>
    </w:p>
    <w:p w:rsidR="00104C6D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EMPLOYEE BENEFITS              100,000                 219,000                 219,000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RURAL INFRASTRUCTURE AUTHORITY                                                                                                  </w:t>
      </w:r>
    </w:p>
    <w:p w:rsidR="00104C6D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104C6D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FUNDS AVAILABLE             24,925,000   4,375,000  30,985,800   9,016,800  33,610,800  11,641,800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TOTAL AUTHORIZED FTE POSITIONS        (4.00)                 (10.00)                 (10.00)                                    </w:t>
      </w:r>
    </w:p>
    <w:p w:rsidR="00104C6D" w:rsidRPr="00284D00" w:rsidRDefault="00104C6D" w:rsidP="00104C6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04C6D" w:rsidRDefault="00104C6D" w:rsidP="00104C6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04C6D" w:rsidSect="00104C6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C6D" w:rsidRDefault="00104C6D" w:rsidP="00DA542B">
      <w:r>
        <w:separator/>
      </w:r>
    </w:p>
  </w:endnote>
  <w:endnote w:type="continuationSeparator" w:id="0">
    <w:p w:rsidR="00104C6D" w:rsidRDefault="00104C6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1D0BA1-1913-4F17-ADAC-72995865C2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3F42544-9BC6-442E-B32A-B8EFE80952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FB33B74-31A4-4DE6-92AA-E3A0699FD1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FF6EC35-1FD7-4ED0-8932-7D218AE904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97C825-0B83-4162-A5A8-4638A0C7B42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C6D" w:rsidRDefault="00104C6D" w:rsidP="00DA542B">
      <w:r>
        <w:separator/>
      </w:r>
    </w:p>
  </w:footnote>
  <w:footnote w:type="continuationSeparator" w:id="0">
    <w:p w:rsidR="00104C6D" w:rsidRDefault="00104C6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C6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04C6D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318</Words>
  <Characters>3196</Characters>
  <Application>Microsoft Office Word</Application>
  <DocSecurity>0</DocSecurity>
  <Lines>71</Lines>
  <Paragraphs>67</Paragraphs>
  <ScaleCrop>false</ScaleCrop>
  <LinksUpToDate>false</LinksUpToDate>
  <CharactersWithSpaces>9177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54 - Senate Passed - South Carolina Legislature Online</dc:title>
  <dc:subject/>
  <dc:creator/>
  <cp:keywords/>
  <dc:description/>
  <cp:lastModifiedBy/>
  <cp:revision>1</cp:revision>
  <dcterms:created xsi:type="dcterms:W3CDTF">2015-05-08T22:21:00Z</dcterms:created>
  <dcterms:modified xsi:type="dcterms:W3CDTF">2015-05-08T22:21:00Z</dcterms:modified>
</cp:coreProperties>
</file>