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74-0001                                              SECTION  74                                                 PAGE 0229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WORKERS' COMPENSATION COMMISSION                        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341093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DIRECTOR                            96,976      96,976      98,915      98,915      98,915      98,915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341093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  508,810      46,169     612,211      47,092     612,211      47,092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(19.00)      (8.00)     (19.00)      (8.00)     (19.00)      (8.00)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OTHER PERSONAL SERVICES             35,004                  41,000                  41,000            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1093" w:rsidRDefault="00341093" w:rsidP="00341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TOTAL PERSONAL SERVICE              640,790     143,145     752,126     146,007     752,126     146,007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(20.00)      (9.00)     (20.00)      (9.00)     (20.00)      (9.00)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OTHER OPERATING EXPENSES            339,646               1,075,649      75,000   1,150,649     150,000                        </w:t>
      </w:r>
    </w:p>
    <w:p w:rsidR="00341093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41093" w:rsidRDefault="00341093" w:rsidP="00341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TOTAL ADMINISTRATION                 980,436     143,145   1,827,775     221,007   1,902,775     296,007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(20.00)      (9.00)     (20.00)      (9.00)     (20.00)      (9.00)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II. JUDICIAL                                                                                            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A. COMMISSIONERS                                                                                       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341093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CHAIRMAN                          118,890     118,890     121,268     121,268     121,268     121,268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 (1.00)      (1.00)      (1.00)      (1.00)      (1.00)      (1.00)                        </w:t>
      </w:r>
    </w:p>
    <w:p w:rsidR="00341093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COMMISSIONER/S                    684,540     684,540     698,231     698,231     698,231     698,231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  (6.00)      (6.00)      (6.00)      (6.00)      (6.00)      (6.00)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TAXABLE SUBSISTENCE                50,000                  55,000                  55,000                                    </w:t>
      </w:r>
    </w:p>
    <w:p w:rsidR="00341093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CLASSIFIED POSITIONS              299,804     299,804     313,837     313,837     313,837     313,837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  (7.00)      (7.00)      (7.00)      (7.00)      (7.00)      (7.00)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1093" w:rsidRDefault="00341093" w:rsidP="00341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TOTAL PERSONAL SERVICE           1,153,234   1,103,234   1,188,336   1,133,336   1,188,336   1,133,336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(14.00)     (14.00)     (14.00)     (14.00)     (14.00)     (14.00)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OTHER OPERATING EXPENSES           429,219                 230,700                 230,700            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1093" w:rsidRDefault="00341093" w:rsidP="00341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TOTAL COMMISSIONERS               1,582,453   1,103,234   1,419,036   1,133,336   1,419,036   1,133,336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 (14.00)     (14.00)     (14.00)     (14.00)     (14.00)     (14.00)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B. MANAGEMENT                                                                                          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341093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CLASSIFIED POSITIONS              328,143      28,693     322,046      29,267     322,046      29,267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                                  (10.00)      (2.00)     (10.00)      (2.00)     (10.00)      (2.00)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1093" w:rsidRDefault="00341093" w:rsidP="00341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TOTAL PERSONAL SERVICE             328,143      28,693     322,046      29,267     322,046      29,267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                                  (10.00)      (2.00)     (10.00)      (2.00)     (10.00)      (2.00)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OTHER OPERATING EXPENSES           124,162                  12,800                  12,800            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1093" w:rsidRDefault="00341093" w:rsidP="00341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TOTAL MANAGEMENT                    452,305      28,693     334,846      29,267     334,846      29,267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                                  (10.00)      (2.00)     (10.00)      (2.00)     (10.00)      (2.00)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341093" w:rsidRDefault="00341093" w:rsidP="00341093">
      <w:pPr>
        <w:spacing w:line="170" w:lineRule="exact"/>
        <w:rPr>
          <w:rFonts w:ascii="Letter Gothic" w:hAnsi="Letter Gothic"/>
          <w:sz w:val="18"/>
        </w:rPr>
      </w:pPr>
    </w:p>
    <w:p w:rsidR="00341093" w:rsidRDefault="00341093" w:rsidP="0034109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74-0002                                              SECTION  74                                                 PAGE 0230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WORKERS' COMPENSATION COMMISSION                        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41093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41093" w:rsidRDefault="00341093" w:rsidP="00341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TOTAL JUDICIAL                     2,034,758   1,131,927   1,753,882   1,162,603   1,753,882   1,162,603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 (24.00)     (16.00)     (24.00)     (16.00)     (24.00)     (16.00)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III. INSURANCE &amp; MEDICAL SRVC                                                                           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341093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CLASSIFIED POSITIONS               421,909      26,110     471,632      26,632     471,632      26,632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(11.00)      (2.00)     (11.00)      (2.00)     (11.00)      (2.00)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OTHER PERSONAL SERVICES                                     22,881                  22,881            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1093" w:rsidRDefault="00341093" w:rsidP="00341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TOTAL PERSONAL SERVICE              421,909      26,110     494,513      26,632     494,513      26,632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(11.00)      (2.00)     (11.00)      (2.00)     (11.00)      (2.00)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OTHER OPERATING EXPENSES            184,138                  54,500                  54,500            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41093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TOTAL INSURANCE &amp; MEDICAL                                                                                                       </w:t>
      </w:r>
    </w:p>
    <w:p w:rsidR="00341093" w:rsidRDefault="00341093" w:rsidP="00341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SERVICES                            606,047      26,110     549,013      26,632     549,013      26,632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 (11.00)      (2.00)     (11.00)      (2.00)     (11.00)      (2.00)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IV. CLAIMS                                                                                              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341093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CLASSIFIED POSITIONS               408,381      77,223     349,233      77,223     349,233      77,223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 (9.00)      (1.00)      (9.00)      (1.00)      (9.00)      (1.00)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OTHER PERSONAL SERVICES             20,475                                                            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1093" w:rsidRDefault="00341093" w:rsidP="00341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TOTAL PERSONAL SERVICE              428,856      77,223     349,233      77,223     349,233      77,223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 (9.00)      (1.00)      (9.00)      (1.00)      (9.00)      (1.00)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OTHER OPERATING EXPENSES            147,504                  19,700                  19,700                                    </w:t>
      </w:r>
    </w:p>
    <w:p w:rsidR="00341093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41093" w:rsidRDefault="00341093" w:rsidP="00341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TOTAL CLAIMS                         576,360      77,223     368,933      77,223     368,933      77,223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 (9.00)      (1.00)      (9.00)      (1.00)      (9.00)      (1.00)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V. EMPLOYEE BENEFITS                                                                                    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C. STATE EMPLOYER CONTRIBUTIONS                                                                        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EMPLOYER CONTRIBUTIONS           1,033,476     480,606   1,056,724     496,796   1,056,724     496,796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TOTAL FRINGE BENEFITS             1,033,476     480,606   1,056,724     496,796   1,056,724     496,796                        </w:t>
      </w:r>
    </w:p>
    <w:p w:rsidR="00341093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TOTAL EMPLOYEE BENEFITS            1,033,476     480,606   1,056,724     496,796   1,056,724     496,796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WORKERS' COMPENSATION COMMISSION                                                                        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                                                                                                                             </w:t>
      </w:r>
    </w:p>
    <w:p w:rsidR="00341093" w:rsidRDefault="00341093" w:rsidP="00341093">
      <w:pPr>
        <w:spacing w:line="170" w:lineRule="exact"/>
        <w:rPr>
          <w:rFonts w:ascii="Letter Gothic" w:hAnsi="Letter Gothic"/>
          <w:sz w:val="18"/>
        </w:rPr>
      </w:pPr>
    </w:p>
    <w:p w:rsidR="00341093" w:rsidRDefault="00341093" w:rsidP="0034109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74-0003                                              SECTION  74                                                 PAGE 0231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WORKERS' COMPENSATION COMMISSION                        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41093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41093" w:rsidRDefault="00341093" w:rsidP="00341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TOTAL FUNDS AVAILABLE              5,231,077   1,859,011   5,556,327   1,984,261   5,631,327   2,059,261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TOTAL AUTHORIZED FTE POSITIONS       (64.00)     (28.00)     (64.00)     (28.00)     (64.00)     (28.00)                        </w:t>
      </w:r>
    </w:p>
    <w:p w:rsidR="00341093" w:rsidRPr="00284D00" w:rsidRDefault="00341093" w:rsidP="0034109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41093" w:rsidRDefault="00341093" w:rsidP="00341093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341093" w:rsidSect="0034109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1093" w:rsidRDefault="00341093" w:rsidP="00DA542B">
      <w:r>
        <w:separator/>
      </w:r>
    </w:p>
  </w:endnote>
  <w:endnote w:type="continuationSeparator" w:id="0">
    <w:p w:rsidR="00341093" w:rsidRDefault="00341093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47661D-ED4A-42CB-BF85-B99BB5F1A39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4C09485-5152-4018-B2FA-C68AFB39775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C9EFA6F-9CB6-46CE-9A18-962BBFF50A5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B78219B-7D29-46BC-8076-E8D7AE8BDA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5E69C2-0EAF-43CA-90A3-4CC05DA36B5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1093" w:rsidRDefault="00341093" w:rsidP="00DA542B">
      <w:r>
        <w:separator/>
      </w:r>
    </w:p>
  </w:footnote>
  <w:footnote w:type="continuationSeparator" w:id="0">
    <w:p w:rsidR="00341093" w:rsidRDefault="00341093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09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109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3</Pages>
  <Words>617</Words>
  <Characters>5558</Characters>
  <Application>Microsoft Office Word</Application>
  <DocSecurity>0</DocSecurity>
  <Lines>116</Lines>
  <Paragraphs>109</Paragraphs>
  <ScaleCrop>false</ScaleCrop>
  <LinksUpToDate>false</LinksUpToDate>
  <CharactersWithSpaces>14896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74 - Senate Passed - South Carolina Legislature Online</dc:title>
  <dc:subject/>
  <dc:creator/>
  <cp:keywords/>
  <dc:description/>
  <cp:lastModifiedBy/>
  <cp:revision>1</cp:revision>
  <dcterms:created xsi:type="dcterms:W3CDTF">2015-05-08T22:22:00Z</dcterms:created>
  <dcterms:modified xsi:type="dcterms:W3CDTF">2015-05-08T22:22:00Z</dcterms:modified>
</cp:coreProperties>
</file>