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9CA" w:rsidRPr="00284D00" w:rsidRDefault="00AD79CA" w:rsidP="00AD7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86-0001                                              SECTION  86                                                 PAGE 0260</w:t>
      </w:r>
    </w:p>
    <w:p w:rsidR="00AD79CA" w:rsidRPr="00284D00" w:rsidRDefault="00AD79CA" w:rsidP="00AD79C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COUNTY TRANSPORTATION FUNDS                                                  </w:t>
      </w:r>
    </w:p>
    <w:p w:rsidR="00AD79CA" w:rsidRPr="00284D00" w:rsidRDefault="00AD79CA" w:rsidP="00AD79C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AD79CA" w:rsidRPr="00284D00" w:rsidRDefault="00AD79CA" w:rsidP="00AD79C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D79CA" w:rsidRPr="00284D00" w:rsidRDefault="00AD79CA" w:rsidP="00AD79C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D79CA" w:rsidRPr="00284D00" w:rsidRDefault="00AD79CA" w:rsidP="00AD79C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D79CA" w:rsidRPr="00284D00" w:rsidRDefault="00AD79CA" w:rsidP="00AD79C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D79CA" w:rsidRPr="00284D00" w:rsidRDefault="00AD79CA" w:rsidP="00AD79C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D79CA" w:rsidRPr="00284D00" w:rsidRDefault="00AD79CA" w:rsidP="00AD79C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COUNTY TRANSPORTATION FUNDS                                                                                                  </w:t>
      </w:r>
    </w:p>
    <w:p w:rsidR="00AD79CA" w:rsidRPr="00284D00" w:rsidRDefault="00AD79CA" w:rsidP="00AD79C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OTHER OPERATING EXPENSES                                                                                                       </w:t>
      </w:r>
    </w:p>
    <w:p w:rsidR="00AD79CA" w:rsidRPr="00284D00" w:rsidRDefault="00AD79CA" w:rsidP="00AD79C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OTHER OPERATING EXPENSES         3,500,000               3,500,000               3,500,000                                    </w:t>
      </w:r>
    </w:p>
    <w:p w:rsidR="00AD79CA" w:rsidRPr="00284D00" w:rsidRDefault="00AD79CA" w:rsidP="00AD79C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PERMANENT IMPROVEMENTS                                                                                                        </w:t>
      </w:r>
    </w:p>
    <w:p w:rsidR="00AD79CA" w:rsidRPr="00284D00" w:rsidRDefault="00AD79CA" w:rsidP="00AD79C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PERMANENT IMPROVEMENTS         22,500,000              22,500,000              22,500,000                                    </w:t>
      </w:r>
    </w:p>
    <w:p w:rsidR="00AD79CA" w:rsidRPr="00284D00" w:rsidRDefault="00AD79CA" w:rsidP="00AD7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79CA" w:rsidRPr="00284D00" w:rsidRDefault="00AD79CA" w:rsidP="00AD7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TOTAL PERM IMPROVEMENTS         22,500,000              22,500,000              22,500,000                                    </w:t>
      </w:r>
    </w:p>
    <w:p w:rsidR="00AD79CA" w:rsidRPr="00284D00" w:rsidRDefault="00AD79CA" w:rsidP="00AD79C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DISTRIBUTION TO SUBDIVISIONS                                                                                                  </w:t>
      </w:r>
    </w:p>
    <w:p w:rsidR="00AD79CA" w:rsidRPr="00284D00" w:rsidRDefault="00AD79CA" w:rsidP="00AD79C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ALLOC MUNICIPAL                 2,000,000               2,000,000               2,000,000                                    </w:t>
      </w:r>
    </w:p>
    <w:p w:rsidR="00AD79CA" w:rsidRPr="00284D00" w:rsidRDefault="00AD79CA" w:rsidP="00AD79C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ALLOC CNTY-RESTRICTED          67,000,000              78,000,000              78,000,000                                    </w:t>
      </w:r>
    </w:p>
    <w:p w:rsidR="00AD79CA" w:rsidRPr="00284D00" w:rsidRDefault="00AD79CA" w:rsidP="00AD79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79CA" w:rsidRPr="00284D00" w:rsidRDefault="00AD79CA" w:rsidP="00AD7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TOTAL DIST SUBDIVISIONS         69,000,000              80,000,000              80,000,000                                    </w:t>
      </w:r>
    </w:p>
    <w:p w:rsidR="00AD79CA" w:rsidRDefault="00AD79CA" w:rsidP="00AD79C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D79CA" w:rsidRPr="00284D00" w:rsidRDefault="00AD79CA" w:rsidP="00AD7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TOTAL COUNTY TRANSPORTATION       95,000,000             106,000,000             106,000,000                                    </w:t>
      </w:r>
    </w:p>
    <w:p w:rsidR="00AD79CA" w:rsidRPr="00284D00" w:rsidRDefault="00AD79CA" w:rsidP="00AD79C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D79CA" w:rsidRPr="00284D00" w:rsidRDefault="00AD79CA" w:rsidP="00AD79C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COUNTY TRANSPORTATION FUNDS                                                                                                     </w:t>
      </w:r>
    </w:p>
    <w:p w:rsidR="00AD79CA" w:rsidRDefault="00AD79CA" w:rsidP="00AD79C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                                                                                                                            </w:t>
      </w:r>
    </w:p>
    <w:p w:rsidR="00AD79CA" w:rsidRPr="00284D00" w:rsidRDefault="00AD79CA" w:rsidP="00AD79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TOTAL FUNDS AVAILABLE             95,000,000             106,000,000             106,000,000                                    </w:t>
      </w:r>
    </w:p>
    <w:p w:rsidR="00AD79CA" w:rsidRPr="00284D00" w:rsidRDefault="00AD79CA" w:rsidP="00AD79C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D79CA" w:rsidRDefault="00AD79CA" w:rsidP="00AD79CA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AD79CA" w:rsidSect="00AD79C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79CA" w:rsidRDefault="00AD79CA" w:rsidP="00DA542B">
      <w:r>
        <w:separator/>
      </w:r>
    </w:p>
  </w:endnote>
  <w:endnote w:type="continuationSeparator" w:id="0">
    <w:p w:rsidR="00AD79CA" w:rsidRDefault="00AD79CA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8668AF-0B4B-4831-B8FC-4D94944117E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23B33EC-A6A0-4A4B-8EE9-03A1A9EAD8C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28BCAC8-483E-44A0-8EE6-E16935BCE3E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5946ACD-1910-4E48-A84F-3BA44AC196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AB576B2-75C2-4FD7-B213-36985C5EAB6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79CA" w:rsidRDefault="00AD79CA" w:rsidP="00DA542B">
      <w:r>
        <w:separator/>
      </w:r>
    </w:p>
  </w:footnote>
  <w:footnote w:type="continuationSeparator" w:id="0">
    <w:p w:rsidR="00AD79CA" w:rsidRDefault="00AD79CA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9CA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D79CA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1</Pages>
  <Words>120</Words>
  <Characters>1252</Characters>
  <Application>Microsoft Office Word</Application>
  <DocSecurity>0</DocSecurity>
  <Lines>27</Lines>
  <Paragraphs>26</Paragraphs>
  <ScaleCrop>false</ScaleCrop>
  <LinksUpToDate>false</LinksUpToDate>
  <CharactersWithSpaces>3591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86 - Senate Passed - South Carolina Legislature Online</dc:title>
  <dc:subject/>
  <dc:creator/>
  <cp:keywords/>
  <dc:description/>
  <cp:lastModifiedBy/>
  <cp:revision>1</cp:revision>
  <dcterms:created xsi:type="dcterms:W3CDTF">2015-05-08T22:23:00Z</dcterms:created>
  <dcterms:modified xsi:type="dcterms:W3CDTF">2015-05-08T22:23:00Z</dcterms:modified>
</cp:coreProperties>
</file>