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0290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291,896     291,896     297,734     297,734     297,734     297,734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354,190     354,190     360,028     360,028     360,028     360,028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422,315     422,315     428,153     428,153     428,153     428,153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CLASSIFIED POSITIONS            1,860,150     780,150   1,903,413     814,528   1,903,413     814,528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(40.00)     (21.40)     (40.00)     (21.40)     (40.00)     (21.40)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NEW POSITIONS       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 PROGRAM COORDINATOR I                                    125,000                 125,000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(3.00)                  (3.00)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 PROGRAM COORDINATOR I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(1.00)                  (1.00)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26     PROGRAM COORDINATOR II                                   215,000     215,000     215,000     215,000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(5.00)      (5.00)      (5.00)      (5.00)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 PROGRAM MANAGER I                                         60,000      60,000      60,000      60,000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(1.00)      (1.00)      (1.00)      (1.00)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UNCLASSIFIED POSITIONS            141,169      49,325     127,686      31,250     127,686      31,250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(1.00)       (.25)      (1.00)       (.25)      (1.00)       (.25)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PERSONAL SERVICES            42,765      17,765      62,090      35,840      62,090      35,840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PERSONAL SERVICE           2,044,084     847,240   2,493,189   1,156,618   2,493,189   1,156,618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(41.00)     (21.65)     (51.00)     (27.65)     (51.00)     (27.65)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OPERATING EXPENSES         1,121,824     127,477   1,284,341     294,304   1,284,341     294,304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SILVER HAIRED LEGISLATURE          15,000      15,000      15,000      15,000      15,000      15,000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HOME AND COMMUNITY BASED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SERVICES                       9,472,000   9,472,000   9,472,000   9,472,000  11,472,000  11,472,000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</w:p>
    <w:p w:rsidR="002E75BE" w:rsidRDefault="002E75BE" w:rsidP="002E75B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0291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SPECIAL ITEMS              9,487,000   9,487,000   9,487,000   9,487,000  11,487,000  11,487,000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TOTAL SENIOR SERVICES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ADMINISTRATION                  12,652,908  10,461,717  13,264,530  10,937,922  15,264,530  12,937,922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(41.00)     (21.65)     (51.00)     (27.65)     (51.00)     (27.65)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B. OFFICE ON AGING ASSISTANCE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CLASSIFIED POSITIONS               60,000                  66,000                  66,000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(1.50)                  (1.50)                  (1.50)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PERSONAL SERVICE              60,000                  66,000                  66,000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(1.50)                  (1.50)                  (1.50)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OPERATING EXPENSES            20,000                  20,000                  20,000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ALZHEIMERS                        150,000     150,000     150,000     150,000     150,000     150,000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GERIATRIC PHYSICIAN LOAN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PROGRAM                           35,000      35,000      35,000      35,000      35,000      35,000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FAMILY CAREGIVERS                                         750,000     750,000   2,000,000   2,000,000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SPECIAL ITEMS                185,000     185,000     935,000     935,000   2,185,000   2,185,000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CASE SERVICES: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CASE SERVICES                   2,000,000               2,725,000               2,725,000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CASE SRVC/PUB ASST         2,000,000               2,725,000               2,725,000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DISTRIBUTION TO SUBDIVISIONS: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ALLOC OTHER STATE AGENCIES        100,000                 100,000                 100,000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ALLOC OTHER ENTITIES           26,544,184              27,225,963              27,225,963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AID TO OTHER ENTITIES           2,035,245   1,135,245   1,625,445   1,135,245   1,625,445   1,135,245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DIST SUBDIVISIONS         28,679,429   1,135,245  28,951,408   1,135,245  28,951,408   1,135,245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TOTAL OFFICE ON AGING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ASSISTANCE                      30,944,429   1,320,245  32,697,408   2,070,245  33,947,408   3,320,245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(1.50)                  (1.50)                  (1.50)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OFFICE ON AGING             43,597,337  11,781,962  45,961,938  13,008,167  49,211,938  16,258,167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(42.50)     (21.65)     (52.50)     (27.65)     (52.50)     (27.65)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   863,406     472,384   1,007,809     574,283   1,007,809     574,283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   863,406     472,384   1,007,809     574,283   1,007,809     574,283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</w:p>
    <w:p w:rsidR="002E75BE" w:rsidRDefault="002E75BE" w:rsidP="002E75B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95-0003                                              SECTION  95                                                 PAGE 0292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   863,406     472,384   1,007,809     574,283   1,007,809     574,283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LIEUTENANT GOVERNOR'S OFFICE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FUNDS AVAILABLE             44,883,058  12,676,661  47,397,900  14,010,603  50,647,900  17,260,603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AUTHORIZED FTE POSITIONS       (48.50)     (27.65)     (58.50)     (33.65)     (58.50)     (33.65)                        </w:t>
      </w:r>
    </w:p>
    <w:p w:rsidR="002E75BE" w:rsidRPr="00284D00" w:rsidRDefault="002E75BE" w:rsidP="002E75B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E75BE" w:rsidRDefault="002E75BE" w:rsidP="002E75B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E75BE" w:rsidSect="002E75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5BE" w:rsidRDefault="002E75BE" w:rsidP="00DA542B">
      <w:r>
        <w:separator/>
      </w:r>
    </w:p>
  </w:endnote>
  <w:endnote w:type="continuationSeparator" w:id="0">
    <w:p w:rsidR="002E75BE" w:rsidRDefault="002E75B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82D31F-F8CA-4A6E-BD48-717BEC7053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8EE95B-3D1B-48A3-B6AC-D6DB0F795467}"/>
    <w:embedItalic r:id="rId3" w:fontKey="{BC882F5D-2047-40FE-8605-5105E04375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7E025C-89B8-4938-847E-8FE3E4C3B2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6E99579-418C-4231-87AA-EEA6E072D5A3}"/>
    <w:embedItalic r:id="rId6" w:fontKey="{2D664D20-4F49-40C1-9181-1282794CAB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CE5F662-9D7F-47DE-B0FC-31A806AF3C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5BE" w:rsidRDefault="002E75BE" w:rsidP="00DA542B">
      <w:r>
        <w:separator/>
      </w:r>
    </w:p>
  </w:footnote>
  <w:footnote w:type="continuationSeparator" w:id="0">
    <w:p w:rsidR="002E75BE" w:rsidRDefault="002E75B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B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E75BE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647</Words>
  <Characters>5618</Characters>
  <Application>Microsoft Office Word</Application>
  <DocSecurity>0</DocSecurity>
  <Lines>122</Lines>
  <Paragraphs>115</Paragraphs>
  <ScaleCrop>false</ScaleCrop>
  <LinksUpToDate>false</LinksUpToDate>
  <CharactersWithSpaces>15694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95 -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