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A8C" w:rsidRPr="00284D00" w:rsidRDefault="002D3A8C" w:rsidP="002D3A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96-0001                                              SECTION  96                                                 PAGE 0293</w:t>
      </w:r>
    </w:p>
    <w:p w:rsidR="002D3A8C" w:rsidRPr="00284D00" w:rsidRDefault="002D3A8C" w:rsidP="002D3A8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SECRETARY OF STATE                                                       </w:t>
      </w:r>
    </w:p>
    <w:p w:rsidR="002D3A8C" w:rsidRPr="00284D00" w:rsidRDefault="002D3A8C" w:rsidP="002D3A8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D3A8C" w:rsidRPr="00284D00" w:rsidRDefault="002D3A8C" w:rsidP="002D3A8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D3A8C" w:rsidRPr="00284D00" w:rsidRDefault="002D3A8C" w:rsidP="002D3A8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D3A8C" w:rsidRPr="00284D00" w:rsidRDefault="002D3A8C" w:rsidP="002D3A8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D3A8C" w:rsidRPr="00284D00" w:rsidRDefault="002D3A8C" w:rsidP="002D3A8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D3A8C" w:rsidRPr="00284D00" w:rsidRDefault="002D3A8C" w:rsidP="002D3A8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D3A8C" w:rsidRPr="00284D00" w:rsidRDefault="002D3A8C" w:rsidP="002D3A8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D3A8C" w:rsidRPr="00284D00" w:rsidRDefault="002D3A8C" w:rsidP="002D3A8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2D3A8C" w:rsidRDefault="002D3A8C" w:rsidP="002D3A8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SECRETARY OF STATE                  92,007      92,007      92,007      92,007      92,007      92,007                        </w:t>
      </w:r>
    </w:p>
    <w:p w:rsidR="002D3A8C" w:rsidRPr="00284D00" w:rsidRDefault="002D3A8C" w:rsidP="002D3A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2D3A8C" w:rsidRDefault="002D3A8C" w:rsidP="002D3A8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CLASSIFIED POSITIONS             1,256,608     624,569   1,284,795     638,598   1,284,795     638,598                        </w:t>
      </w:r>
    </w:p>
    <w:p w:rsidR="002D3A8C" w:rsidRPr="00284D00" w:rsidRDefault="002D3A8C" w:rsidP="002D3A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(30.00)     (18.00)     (30.00)     (18.00)     (30.00)     (18.00)                        </w:t>
      </w:r>
    </w:p>
    <w:p w:rsidR="002D3A8C" w:rsidRPr="00284D00" w:rsidRDefault="002D3A8C" w:rsidP="002D3A8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OTHER PERSONAL SERVICES             65,000                  65,000                  65,000                                    </w:t>
      </w:r>
    </w:p>
    <w:p w:rsidR="002D3A8C" w:rsidRPr="00284D00" w:rsidRDefault="002D3A8C" w:rsidP="002D3A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3A8C" w:rsidRDefault="002D3A8C" w:rsidP="002D3A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TOTAL PERSONAL SERVICE            1,413,615     716,576   1,441,802     730,605   1,441,802     730,605                        </w:t>
      </w:r>
    </w:p>
    <w:p w:rsidR="002D3A8C" w:rsidRPr="00284D00" w:rsidRDefault="002D3A8C" w:rsidP="002D3A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(31.00)     (19.00)     (31.00)     (19.00)     (31.00)     (19.00)                        </w:t>
      </w:r>
    </w:p>
    <w:p w:rsidR="002D3A8C" w:rsidRPr="00284D00" w:rsidRDefault="002D3A8C" w:rsidP="002D3A8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OTHER OPERATING EXPENSES            636,711                 636,711                 636,711                                    </w:t>
      </w:r>
    </w:p>
    <w:p w:rsidR="002D3A8C" w:rsidRDefault="002D3A8C" w:rsidP="002D3A8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D3A8C" w:rsidRDefault="002D3A8C" w:rsidP="002D3A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TOTAL ADMINISTRATION               2,050,326     716,576   2,078,513     730,605   2,078,513     730,605                        </w:t>
      </w:r>
    </w:p>
    <w:p w:rsidR="002D3A8C" w:rsidRPr="00284D00" w:rsidRDefault="002D3A8C" w:rsidP="002D3A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 (31.00)     (19.00)     (31.00)     (19.00)     (31.00)     (19.00)                        </w:t>
      </w:r>
    </w:p>
    <w:p w:rsidR="002D3A8C" w:rsidRPr="00284D00" w:rsidRDefault="002D3A8C" w:rsidP="002D3A8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D3A8C" w:rsidRPr="00284D00" w:rsidRDefault="002D3A8C" w:rsidP="002D3A8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2D3A8C" w:rsidRPr="00284D00" w:rsidRDefault="002D3A8C" w:rsidP="002D3A8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2D3A8C" w:rsidRPr="00284D00" w:rsidRDefault="002D3A8C" w:rsidP="002D3A8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EMPLOYER CONTRIBUTIONS             456,087     319,749     467,681     328,289     467,681     328,289                        </w:t>
      </w:r>
    </w:p>
    <w:p w:rsidR="002D3A8C" w:rsidRPr="00284D00" w:rsidRDefault="002D3A8C" w:rsidP="002D3A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3A8C" w:rsidRPr="00284D00" w:rsidRDefault="002D3A8C" w:rsidP="002D3A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TOTAL FRINGE BENEFITS               456,087     319,749     467,681     328,289     467,681     328,289                        </w:t>
      </w:r>
    </w:p>
    <w:p w:rsidR="002D3A8C" w:rsidRDefault="002D3A8C" w:rsidP="002D3A8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D3A8C" w:rsidRPr="00284D00" w:rsidRDefault="002D3A8C" w:rsidP="002D3A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TOTAL EMPLOYEE BENEFITS              456,087     319,749     467,681     328,289     467,681     328,289                        </w:t>
      </w:r>
    </w:p>
    <w:p w:rsidR="002D3A8C" w:rsidRPr="00284D00" w:rsidRDefault="002D3A8C" w:rsidP="002D3A8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D3A8C" w:rsidRPr="00284D00" w:rsidRDefault="002D3A8C" w:rsidP="002D3A8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SECRETARY OF STATE                                                                                                              </w:t>
      </w:r>
    </w:p>
    <w:p w:rsidR="002D3A8C" w:rsidRDefault="002D3A8C" w:rsidP="002D3A8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2D3A8C" w:rsidRDefault="002D3A8C" w:rsidP="002D3A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TOTAL FUNDS AVAILABLE              2,506,413   1,036,325   2,546,194   1,058,894   2,546,194   1,058,894                        </w:t>
      </w:r>
    </w:p>
    <w:p w:rsidR="002D3A8C" w:rsidRPr="00284D00" w:rsidRDefault="002D3A8C" w:rsidP="002D3A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TOTAL AUTHORIZED FTE POSITIONS       (31.00)     (19.00)     (31.00)     (19.00)     (31.00)     (19.00)                        </w:t>
      </w:r>
    </w:p>
    <w:p w:rsidR="002D3A8C" w:rsidRPr="00284D00" w:rsidRDefault="002D3A8C" w:rsidP="002D3A8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D3A8C" w:rsidRDefault="002D3A8C" w:rsidP="002D3A8C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2D3A8C" w:rsidSect="002D3A8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3A8C" w:rsidRDefault="002D3A8C" w:rsidP="00DA542B">
      <w:r>
        <w:separator/>
      </w:r>
    </w:p>
  </w:endnote>
  <w:endnote w:type="continuationSeparator" w:id="0">
    <w:p w:rsidR="002D3A8C" w:rsidRDefault="002D3A8C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01914B-3FF0-4FD6-BB41-AAF77F8414B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A4C8DC8-8BA6-4702-B9BA-8F19B496EEE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969750B-984D-426A-8ECC-A342D036321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A95AD8F-8B96-4B79-9ACD-705740F10B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6FCA1CE-4C35-4E9A-898E-0821FFE0FC1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3A8C" w:rsidRDefault="002D3A8C" w:rsidP="00DA542B">
      <w:r>
        <w:separator/>
      </w:r>
    </w:p>
  </w:footnote>
  <w:footnote w:type="continuationSeparator" w:id="0">
    <w:p w:rsidR="002D3A8C" w:rsidRDefault="002D3A8C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A8C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D3A8C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1</Pages>
  <Words>200</Words>
  <Characters>1852</Characters>
  <Application>Microsoft Office Word</Application>
  <DocSecurity>0</DocSecurity>
  <Lines>36</Lines>
  <Paragraphs>35</Paragraphs>
  <ScaleCrop>false</ScaleCrop>
  <LinksUpToDate>false</LinksUpToDate>
  <CharactersWithSpaces>4788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96 - Senate Passed - South Carolina Legislature Online</dc:title>
  <dc:subject/>
  <dc:creator/>
  <cp:keywords/>
  <dc:description/>
  <cp:lastModifiedBy/>
  <cp:revision>1</cp:revision>
  <dcterms:created xsi:type="dcterms:W3CDTF">2015-05-08T22:24:00Z</dcterms:created>
  <dcterms:modified xsi:type="dcterms:W3CDTF">2015-05-08T22:24:00Z</dcterms:modified>
</cp:coreProperties>
</file>