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97-0001                                              SECTION  97                                                 PAGE 0294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62522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COMPTROLLER GENERAL                 92,007      92,007      92,007      92,007      92,007      92,007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C62522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  134,060     134,060     139,160     139,160     139,160     139,160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(2.00)      (2.00)      (2.00)      (2.00)      (2.00)      (2.00)                        </w:t>
      </w:r>
    </w:p>
    <w:p w:rsidR="00C62522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UNCLASSIFIED POSITIONS             149,350     149,350     152,450     152,450     152,450     152,450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OTHER PERSONAL SERVICES             17,000       2,000      17,000       2,000      17,000       2,000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522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TOTAL PERSONAL SERVICE              392,417     377,417     400,617     385,617     400,617     385,617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 (6.00)      (6.00)      (6.00)      (6.00)      (6.00)      (6.00)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OTHER OPERATING EXPENSES             59,301       1,500      59,301       1,500      59,301       1,500                        </w:t>
      </w:r>
    </w:p>
    <w:p w:rsidR="00C62522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62522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TOTAL ADMINISTRATIVE SERVICES        451,718     378,917     459,918     387,117     459,918     387,117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 (6.00)      (6.00)      (6.00)      (6.00)      (6.00)      (6.00)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II. STATEWIDE PAYROLL/ACCOUNTS                                                                          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PAYABLE                                                                                                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C62522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CLASSIFIED POSITIONS               733,911     623,430     747,887     637,406     747,887     637,406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(19.00)     (13.50)     (19.00)     (13.50)     (19.00)     (13.50)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UNCLASSIFIED POSITIONS              35,500      35,500      35,500      35,500      35,500      35,500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522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TOTAL PERSONAL SERVICE              769,411     658,930     783,387     672,906     783,387     672,906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(19.00)     (13.50)     (19.00)     (13.50)     (19.00)     (13.50)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OTHER OPERATING EXPENSES             75,779       2,000      75,779       2,000      75,779       2,000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62522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TOTAL STATEWIDE                                                                                                                 </w:t>
      </w:r>
    </w:p>
    <w:p w:rsidR="00C62522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PAYROLL/ACCOUNTS PAYABLE            845,190     660,930     859,166     674,906     859,166     674,906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(19.00)     (13.50)     (19.00)     (13.50)     (19.00)     (13.50)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III. STATEWIDE FINANCIAL                                                                                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REPORTING                                                                                              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C62522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CLASSIFIED POSITIONS               242,650     242,650     251,650     251,650     251,650     251,650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 (6.00)      (6.00)      (6.00)      (6.00)      (6.00)      (6.00)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UNCLASSIFIED POSITIONS              35,556      35,556      35,556      35,556      35,556      35,556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OTHER PERSONAL SERVICES             40,773       5,773      40,773       5,773      40,773       5,773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522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TOTAL PERSONAL SERVICE              318,979     283,979     327,979     292,979     327,979     292,979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  (6.00)      (6.00)      (6.00)      (6.00)      (6.00)      (6.00)                        </w:t>
      </w:r>
    </w:p>
    <w:p w:rsidR="00C62522" w:rsidRDefault="00C62522" w:rsidP="00C62522">
      <w:pPr>
        <w:spacing w:line="170" w:lineRule="exact"/>
        <w:rPr>
          <w:rFonts w:ascii="Letter Gothic" w:hAnsi="Letter Gothic"/>
          <w:sz w:val="18"/>
        </w:rPr>
      </w:pPr>
    </w:p>
    <w:p w:rsidR="00C62522" w:rsidRDefault="00C62522" w:rsidP="00C6252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97-0002                                              SECTION  97                                                 PAGE 0295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OTHER OPERATING EXPENSES            139,390       1,748     139,390       1,748     139,390       1,748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62522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TOTAL STATEWIDE FINANCIAL                                                                                                       </w:t>
      </w:r>
    </w:p>
    <w:p w:rsidR="00C62522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REPORTING                           458,369     285,727     467,369     294,727     467,369     294,727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 (6.00)      (6.00)      (6.00)      (6.00)      (6.00)      (6.00)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IV. INFORMATION TECHNOLOGY                                                                              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PERSONAL SERVICE                                                                                                               </w:t>
      </w:r>
    </w:p>
    <w:p w:rsidR="00C62522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CLASSIFIED POSITIONS               138,492      30,000     138,672      30,180     138,672      30,180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(2.00)      (1.00)      (2.00)      (1.00)      (2.00)      (1.00)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OTHER PERSONAL SERVICES             15,070          70      15,070          70      15,070          70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522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TOTAL PERSONAL SERVICE              153,562      30,070     153,742      30,250     153,742      30,250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 (2.00)      (1.00)      (2.00)      (1.00)      (2.00)      (1.00)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OTHER OPERATING EXPENSES            119,811       1,065     119,811       1,065     119,811       1,065                        </w:t>
      </w:r>
    </w:p>
    <w:p w:rsidR="00C62522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62522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TOTAL INFORMATION TECHNOLOGY         273,373      31,135     273,553      31,315     273,553      31,315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 (2.00)      (1.00)      (2.00)      (1.00)      (2.00)      (1.00)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V. STATEWIDE ACCOUNTING SERVICES                                                                        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C62522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CLASSIFIED POSITIONS               314,680     314,680     322,880     322,880     322,880     322,880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 (6.00)      (4.00)      (6.00)      (4.00)      (6.00)      (4.00)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UNCLASSIFIED POSITIONS              35,556      35,556      35,556      35,556      35,556      35,556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OTHER PERSONAL SERVICES              3,000       3,000       3,000       3,000       3,000       3,000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522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TOTAL PERSONAL SERVICE              353,236     353,236     361,436     361,436     361,436     361,436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 (6.00)      (4.00)      (6.00)      (4.00)      (6.00)      (4.00)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OTHER OPERATING EXPENSES             32,023       1,351      32,023       1,351      32,023       1,351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62522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TOTAL STATEWIDE ACCOUNTING                                                                                                      </w:t>
      </w:r>
    </w:p>
    <w:p w:rsidR="00C62522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SERVICES                            385,259     354,587     393,459     362,787     393,459     362,787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 (6.00)      (4.00)      (6.00)      (4.00)      (6.00)      (4.00)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VI. EMPLOYEE BENEFITS                                                                                   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C. STATE EMPLOYER CONTRIBUTIONS                                                                        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EMPLOYER CONTRIBUTIONS             552,376     474,989     570,397     493,010     570,397     493,010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TOTAL FRINGE BENEFITS               552,376     474,989     570,397     493,010     570,397     493,010                        </w:t>
      </w:r>
    </w:p>
    <w:p w:rsidR="00C62522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TOTAL EMPLOYEE BENEFITS              552,376     474,989     570,397     493,010     570,397     493,010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62522" w:rsidRDefault="00C62522" w:rsidP="00C62522">
      <w:pPr>
        <w:spacing w:line="170" w:lineRule="exact"/>
        <w:rPr>
          <w:rFonts w:ascii="Letter Gothic" w:hAnsi="Letter Gothic"/>
          <w:sz w:val="18"/>
        </w:rPr>
      </w:pPr>
    </w:p>
    <w:p w:rsidR="00C62522" w:rsidRDefault="00C62522" w:rsidP="00C6252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97-0003                                              SECTION  97                                                 PAGE 0296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COMPTROLLER GENERAL'S OFFICE                                                                                                    </w:t>
      </w:r>
    </w:p>
    <w:p w:rsidR="00C62522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                                                                                                                            </w:t>
      </w:r>
    </w:p>
    <w:p w:rsidR="00C62522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TOTAL FUNDS AVAILABLE              2,966,285   2,186,285   3,023,862   2,243,862   3,023,862   2,243,862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TOTAL AUTHORIZED FTE POSITIONS       (39.00)     (30.50)     (39.00)     (30.50)     (39.00)     (30.50)                        </w:t>
      </w:r>
    </w:p>
    <w:p w:rsidR="00C62522" w:rsidRPr="00284D00" w:rsidRDefault="00C62522" w:rsidP="00C625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62522" w:rsidRDefault="00C62522" w:rsidP="00C6252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62522" w:rsidSect="00C6252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2522" w:rsidRDefault="00C62522" w:rsidP="00DA542B">
      <w:r>
        <w:separator/>
      </w:r>
    </w:p>
  </w:endnote>
  <w:endnote w:type="continuationSeparator" w:id="0">
    <w:p w:rsidR="00C62522" w:rsidRDefault="00C6252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C8F21C-3AB8-447B-94A0-7F63496FB4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8D5CE97-353D-43D5-B42A-BB535AE4495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00B1044-C8F3-4377-B188-8238456F5AE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CA217D5-6094-48AB-BA01-2B750EBAFD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5E038E-749D-47C2-8094-CF5D3DCFC76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2522" w:rsidRDefault="00C62522" w:rsidP="00DA542B">
      <w:r>
        <w:separator/>
      </w:r>
    </w:p>
  </w:footnote>
  <w:footnote w:type="continuationSeparator" w:id="0">
    <w:p w:rsidR="00C62522" w:rsidRDefault="00C6252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52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62522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3</Pages>
  <Words>655</Words>
  <Characters>5638</Characters>
  <Application>Microsoft Office Word</Application>
  <DocSecurity>0</DocSecurity>
  <Lines>117</Lines>
  <Paragraphs>110</Paragraphs>
  <ScaleCrop>false</ScaleCrop>
  <LinksUpToDate>false</LinksUpToDate>
  <CharactersWithSpaces>15029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97 - Senate Passed - South Carolina Legislature Online</dc:title>
  <dc:subject/>
  <dc:creator/>
  <cp:keywords/>
  <dc:description/>
  <cp:lastModifiedBy/>
  <cp:revision>1</cp:revision>
  <dcterms:created xsi:type="dcterms:W3CDTF">2015-05-08T22:24:00Z</dcterms:created>
  <dcterms:modified xsi:type="dcterms:W3CDTF">2015-05-08T22:24:00Z</dcterms:modified>
</cp:coreProperties>
</file>