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PRESIDENT                          179,498     179,498     188,000     188,000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25,923,706   4,809,853  38,308,335   4,897,548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(723.94)    (248.47)    (723.94)    (248.47)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ACCOUNTANT/FISCAL ANALYST II                               45,000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(1.00)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ADMINISTRATIVE ASSISTANT                                   35,000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12    ADMIN COORDINATOR II                                      110,000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(2.00)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14    DATA BASE ADMINISTRATOR II                                 65,000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 (1.00)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16    PROGRAM COORDINATOR I                                     135,000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 (3.00)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18    SENIOR APPLICATIONS ANALYST                                65,000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20    STUDENT SVCS PROG COORD II                                 90,000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(2.00)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22    TRADES SPECIALIST IV                                      260,750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(7.00)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24    TRADES SPECIALIST V                                       225,000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(5.00)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UNCLASSIFIED POSITIONS          44,579,998  10,109,370  57,429,120  10,661,557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(553.49)    (238.91)    (553.49)    (238.91)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29    PROFESSOR                                                 810,000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 (9.00)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PERSONAL SERVICES         17,670,896              17,670,896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PERSONAL SERVICE           88,354,098  15,098,721 115,437,101  15,747,105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(1278.43)    (488.38)   (1310.43)    (488.38)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OTHER OPERATING EXPENSES         71,872,473     670,066  71,872,473     670,066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EDUCATIONAL AND GENERAL    160,226,571  15,768,787 187,309,574  16,417,171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(1278.43)    (488.38)   (1310.43)    (488.38)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II. AUXILIARY SERVICES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</w:p>
    <w:p w:rsidR="0030532A" w:rsidRDefault="0030532A" w:rsidP="0030532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CLASSIFIED POSITIONS             2,797,790               2,797,790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(77.50)                 (77.50)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UNCLASSIFIED POSITIONS           2,056,206               2,056,206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(26.25)                 (26.25)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PERSONAL SERVICES          2,500,264               2,500,264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7,354,260               7,354,260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(103.75)                (103.75)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33,257,925              33,257,925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AUXILIARY SERVICES          40,612,185              40,612,185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(103.75)                (103.75)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26,581,304   4,188,497  27,564,390   4,506,202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26,581,304   4,188,497  27,564,390   4,506,202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26,581,304   4,188,497  27,564,390   4,506,202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UNIVERSITY OF CHARLESTON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FUNDS AVAILABLE            227,420,060  19,957,284 255,486,149  20,923,373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AUTHORIZED FTE POSITIONS     (1382.18)    (488.38)   (1414.18)    (488.38)                                                </w:t>
      </w:r>
    </w:p>
    <w:p w:rsidR="0030532A" w:rsidRPr="004C6624" w:rsidRDefault="0030532A" w:rsidP="0030532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532A" w:rsidRDefault="0030532A" w:rsidP="0030532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0532A" w:rsidSect="003053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32A" w:rsidRDefault="0030532A" w:rsidP="00DA542B">
      <w:r>
        <w:separator/>
      </w:r>
    </w:p>
  </w:endnote>
  <w:endnote w:type="continuationSeparator" w:id="0">
    <w:p w:rsidR="0030532A" w:rsidRDefault="0030532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30D492-0D31-4679-BFB2-0215F942EB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7CE6DF-65D9-40D1-822C-67DD9EF7B4AF}"/>
    <w:embedItalic r:id="rId3" w:fontKey="{D70E57DD-7EBD-4B67-82A1-44E0AB09DF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2F5B99-8D97-4D1D-8312-9A055FEFA5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F9763E5-9361-4454-9DFF-C9FA806EED13}"/>
    <w:embedItalic r:id="rId6" w:fontKey="{E61B206B-9FA3-4F0B-A264-F2FA19DDB2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7866E77-5DE2-4C92-8B4D-C069FB2043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32A" w:rsidRDefault="0030532A" w:rsidP="00DA542B">
      <w:r>
        <w:separator/>
      </w:r>
    </w:p>
  </w:footnote>
  <w:footnote w:type="continuationSeparator" w:id="0">
    <w:p w:rsidR="0030532A" w:rsidRDefault="0030532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2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532A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364</Words>
  <Characters>3141</Characters>
  <Application>Microsoft Office Word</Application>
  <DocSecurity>0</DocSecurity>
  <Lines>85</Lines>
  <Paragraphs>81</Paragraphs>
  <ScaleCrop>false</ScaleCrop>
  <LinksUpToDate>false</LinksUpToDate>
  <CharactersWithSpaces>11039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15 -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