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0048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PRESIDENT                         170,000     170,000     173,400     173,400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CLASSIFIED POSITIONS            9,632,700   2,923,139   9,629,300   2,919,739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(172.10)    (120.30)    (168.10)    (116.30)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UNCLASSIFIED POSITIONS         15,111,737   6,259,429  15,111,737   6,259,429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(299.47)    (203.12)    (299.47)    (203.12)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PERSONAL SERVICES         7,049,280               7,049,280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PERSONAL SERVICE          31,963,717   9,352,568  31,963,717   9,352,568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(472.57)    (324.42)    (468.57)    (320.42)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OPERATING EXPENSES        24,993,459     153,849  24,993,459     153,849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TRANSPORTATION CENTER           1,334,489               1,334,489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DEVELOPMENT                       51,506                  51,506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TOTAL SPECIAL ITEMS              1,385,995               1,385,995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TOTAL UNRESTRICTED               58,343,171   9,506,417  58,343,171   9,506,417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(472.57)    (324.42)    (468.57)    (320.42)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CLASSIFIED POSITIONS              549,426                 549,426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(.07)                   (.07)            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UNCLASSIFIED POSITIONS          7,048,782               7,048,782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 (.20)                   (.20)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OTHER PERSONAL SERVICES         4,676,603               4,676,603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PERSONAL SERVICE          12,274,811              12,274,811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 (.27)                   (.27)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OTHER OPERATING EXPENSES        46,511,798              46,511,798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EIA-TEACHER RECRUITMENT           467,000                 467,000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SPECIAL ITEMS                467,000                 467,000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TOTAL RESTRICTED                 59,253,609              59,253,609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 (.27)                   (.27)            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EDUCATION &amp; GENERAL        117,596,780   9,506,417 117,596,780   9,506,417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(472.84)    (324.42)    (468.84)    (320.42)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</w:p>
    <w:p w:rsidR="00A037CC" w:rsidRDefault="00A037CC" w:rsidP="00A037C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0049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  842,970                 842,970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(81.39)                 (72.39)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OTHER PERSONAL SERVICES          1,094,336               1,094,336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TOTAL PERSONAL SERVICE            1,937,306               1,937,306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(81.39)                 (72.39)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OTHER OPERATING EXPENSES         13,322,914              13,322,914            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AUXILIARY ENTERPRISES       15,260,220              15,260,220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(81.39)                 (72.39)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EMPLOYER CONTRIBUTIONS          13,485,766   3,079,047  13,874,316   3,467,597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FRINGE BENEFITS            13,485,766   3,079,047  13,874,316   3,467,597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EMPLOYEE BENEFITS           13,485,766   3,079,047  13,874,316   3,467,597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SOUTH CAROLINA STATE UNIVERSITY                                                 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FUNDS AVAILABLE            146,342,766  12,585,464 146,731,316  12,974,014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AUTHORIZED FTE POSITIONS      (554.23)    (324.42)    (541.23)    (320.42)                                                </w:t>
      </w:r>
    </w:p>
    <w:p w:rsidR="00A037CC" w:rsidRPr="004C6624" w:rsidRDefault="00A037CC" w:rsidP="00A037C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037CC" w:rsidRDefault="00A037CC" w:rsidP="00A037C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037CC" w:rsidSect="00A037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37CC" w:rsidRDefault="00A037CC" w:rsidP="00DA542B">
      <w:r>
        <w:separator/>
      </w:r>
    </w:p>
  </w:endnote>
  <w:endnote w:type="continuationSeparator" w:id="0">
    <w:p w:rsidR="00A037CC" w:rsidRDefault="00A037C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7E3F33-4BC1-4757-BBE2-E00629BC25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04CDD98-2CBA-4356-A26B-A1B168E5EC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E053D34-D766-412E-AA27-FA01070CABA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57C7C86-20E3-4D4C-BE61-E3A827A093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B18746-A3BD-41E1-9415-1F61AE171A0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37CC" w:rsidRDefault="00A037CC" w:rsidP="00DA542B">
      <w:r>
        <w:separator/>
      </w:r>
    </w:p>
  </w:footnote>
  <w:footnote w:type="continuationSeparator" w:id="0">
    <w:p w:rsidR="00A037CC" w:rsidRDefault="00A037C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C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037CC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2</Pages>
  <Words>392</Words>
  <Characters>3909</Characters>
  <Application>Microsoft Office Word</Application>
  <DocSecurity>0</DocSecurity>
  <Lines>90</Lines>
  <Paragraphs>86</Paragraphs>
  <ScaleCrop>false</ScaleCrop>
  <LinksUpToDate>false</LinksUpToDate>
  <CharactersWithSpaces>11704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19 - As Introduced by Ways and Means - South Carolina Legislature Online</dc:title>
  <dc:subject/>
  <dc:creator/>
  <cp:keywords/>
  <dc:description/>
  <cp:lastModifiedBy/>
  <cp:revision>1</cp:revision>
  <dcterms:created xsi:type="dcterms:W3CDTF">2015-02-26T16:36:00Z</dcterms:created>
  <dcterms:modified xsi:type="dcterms:W3CDTF">2015-02-26T16:36:00Z</dcterms:modified>
</cp:coreProperties>
</file>