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20-0007                                              SECTION  20C                                                PAGE 0056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895B38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CLASSIFIED POSITIONS            9,372,734   1,224,226   9,396,940   1,248,432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(252.72)     (53.81)    (252.72)     (53.81)                                                </w:t>
      </w:r>
    </w:p>
    <w:p w:rsidR="00895B38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UNCLASSIFIED POSITIONS         21,607,022   6,094,293  22,273,294   6,760,565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(237.21)    (131.01)    (247.21)    (131.01)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OTHER PERSONAL SERVICES         2,528,044               2,528,044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5B38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TOTAL PERSONAL SERVICE          33,507,800   7,318,519  34,198,278   8,008,997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(489.93)    (184.82)    (499.93)    (184.82)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OTHER OPERATING EXPENSES        17,825,570     121,176  17,104,394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5B38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TOTAL UNRESTRICTED               51,333,370   7,439,695  51,302,672   8,008,997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(489.93)    (184.82)    (499.93)    (184.82)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B. RESTRICTED                                                      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895B38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CLASSIFIED POSITIONS               69,092                  69,092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 (2.54)                  (2.54)                                                            </w:t>
      </w:r>
    </w:p>
    <w:p w:rsidR="00895B38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UNCLASSIFIED POSITIONS            507,063                 507,063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(1.53)                  (1.53)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OTHER PERSONAL SERVICES           395,290                 395,290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5B38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TOTAL PERSONAL SERVICE             971,445                 971,445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(4.07)                  (4.07)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OTHER OPERATING EXPENSES        24,943,866              24,943,866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5B38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TOTAL RESTRICTED                 25,915,311              25,915,311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 (4.07)                  (4.07)                                                            </w:t>
      </w:r>
    </w:p>
    <w:p w:rsidR="00895B38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95B38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TOTAL EDUCATION &amp; GENERAL         77,248,681   7,439,695  77,217,983   8,008,997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(494.00)    (184.82)    (504.00)    (184.82)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895B38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CLASSIFIED POSITIONS               468,257                 468,257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(12.00)                 (12.00)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OTHER PERSONAL SERVICES            354,480                 354,480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5B38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TOTAL PERSONAL SERVICE              822,737                 822,737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(12.00)                 (12.00)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OTHER OPERATING EXPENSES          3,430,750               3,430,750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95B38" w:rsidRDefault="00895B38" w:rsidP="00895B38">
      <w:pPr>
        <w:spacing w:line="170" w:lineRule="exact"/>
        <w:rPr>
          <w:rFonts w:ascii="Letter Gothic" w:hAnsi="Letter Gothic"/>
          <w:sz w:val="18"/>
        </w:rPr>
      </w:pPr>
    </w:p>
    <w:p w:rsidR="00895B38" w:rsidRDefault="00895B38" w:rsidP="00895B3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20-0008                                              SECTION  20C                                                PAGE 0057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5B38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5B38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AUXILIARY SERVICES           4,253,487               4,253,487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(12.00)                 (12.00)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EMPLOYER CONTRIBUTIONS          10,896,801   1,832,294  11,776,500   2,111,993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FRINGE BENEFITS            10,896,801   1,832,294  11,776,500   2,111,993                                                </w:t>
      </w:r>
    </w:p>
    <w:p w:rsidR="00895B38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TOTAL EMPLOYEE BENEFITS           10,896,801   1,832,294  11,776,500   2,111,993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U S C - UPSTATE                                                                                                                 </w:t>
      </w:r>
    </w:p>
    <w:p w:rsidR="00895B38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895B38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FUNDS AVAILABLE             92,398,969   9,271,989  93,247,970  10,120,990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TOTAL AUTHORIZED FTE POSITIONS      (506.00)    (184.82)    (516.00)    (184.82)                                                </w:t>
      </w:r>
    </w:p>
    <w:p w:rsidR="00895B38" w:rsidRPr="004C6624" w:rsidRDefault="00895B38" w:rsidP="00895B3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95B38" w:rsidRDefault="00895B38" w:rsidP="00895B3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95B38" w:rsidSect="00895B3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B38" w:rsidRDefault="00895B38" w:rsidP="00DA542B">
      <w:r>
        <w:separator/>
      </w:r>
    </w:p>
  </w:endnote>
  <w:endnote w:type="continuationSeparator" w:id="0">
    <w:p w:rsidR="00895B38" w:rsidRDefault="00895B3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F85C16-26A1-4E51-8C1F-3B4E503C13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CE015B2-FA50-4636-88AF-E0D8B00147A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8963C19-C365-4666-8A19-118095E3EED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CA631DA-03C8-4B37-93A2-DB69A88508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B2C5EC-3100-453A-A765-74415742592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B38" w:rsidRDefault="00895B38" w:rsidP="00DA542B">
      <w:r>
        <w:separator/>
      </w:r>
    </w:p>
  </w:footnote>
  <w:footnote w:type="continuationSeparator" w:id="0">
    <w:p w:rsidR="00895B38" w:rsidRDefault="00895B3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B3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95B38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346</Words>
  <Characters>3348</Characters>
  <Application>Microsoft Office Word</Application>
  <DocSecurity>0</DocSecurity>
  <Lines>79</Lines>
  <Paragraphs>75</Paragraphs>
  <ScaleCrop>false</ScaleCrop>
  <LinksUpToDate>false</LinksUpToDate>
  <CharactersWithSpaces>10241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20C - As Introduced by Ways and Means - South Carolina Legislature Online</dc:title>
  <dc:subject/>
  <dc:creator/>
  <cp:keywords/>
  <dc:description/>
  <cp:lastModifiedBy/>
  <cp:revision>1</cp:revision>
  <dcterms:created xsi:type="dcterms:W3CDTF">2015-02-26T16:36:00Z</dcterms:created>
  <dcterms:modified xsi:type="dcterms:W3CDTF">2015-02-26T16:36:00Z</dcterms:modified>
</cp:coreProperties>
</file>