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0068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75C43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PRESIDENT                          169,970     169,970     169,970     169,970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475C43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15,773,508   4,173,508  15,877,276   4,277,276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(353.67)    (215.73)    (353.67)    (215.73)                                                </w:t>
      </w:r>
    </w:p>
    <w:p w:rsidR="00475C43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25,929,885   6,422,385  26,092,190   6,584,690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(390.00)    (226.23)    (390.00)    (226.23)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PERSONAL SERVICES          7,840,000               7,840,000      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5C43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PERSONAL SERVICE           49,713,363  10,765,863  49,979,436  11,031,936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(744.67)    (442.96)    (744.67)    (442.96)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OTHER OPERATING EXPENSES         71,697,052     162,052  71,697,052     162,052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ALLOC EIA - TCHR RECRUITMENT     3,968,320               3,968,320      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TOTAL SPECIAL ITEMS               3,968,320               3,968,320                                                            </w:t>
      </w:r>
    </w:p>
    <w:p w:rsidR="00475C43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75C43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TOTAL EDUCATION &amp; GENERAL        125,378,735  10,927,915 125,644,808  11,193,988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(744.67)    (442.96)    (744.67)    (442.96)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II. AUXILIARY ENTERPRISES                                                 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475C43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CLASSIFIED POSITIONS             2,074,000               2,074,000      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(60.11)                 (60.11)                                                            </w:t>
      </w:r>
    </w:p>
    <w:p w:rsidR="00475C43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UNCLASSIFIED POSITIONS             335,500                 335,500      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(3.00)                  (3.00)      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OTHER PERSONAL SERVICES            640,500                 640,500      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5C43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TOTAL PERSONAL SERVICE            3,050,000               3,050,000      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(63.11)                 (63.11)      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OTHER OPERATING EXPENSES          8,145,000               8,145,000                                                            </w:t>
      </w:r>
    </w:p>
    <w:p w:rsidR="00475C43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75C43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AUXILIARY                   11,195,000              11,195,000      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(63.11)                 (63.11)      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EMPLOYER CONTRIBUTIONS          14,765,230   2,920,230  14,975,863   3,130,863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TOTAL FRINGE BENEFITS            14,765,230   2,920,230  14,975,863   3,130,863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75C43" w:rsidRDefault="00475C43" w:rsidP="00475C43">
      <w:pPr>
        <w:spacing w:line="170" w:lineRule="exact"/>
        <w:rPr>
          <w:rFonts w:ascii="Letter Gothic" w:hAnsi="Letter Gothic"/>
          <w:sz w:val="18"/>
        </w:rPr>
      </w:pPr>
    </w:p>
    <w:p w:rsidR="00475C43" w:rsidRDefault="00475C43" w:rsidP="00475C4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0069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75C43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EMPLOYEE BENEFITS           14,765,230   2,920,230  14,975,863   3,130,863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WINTHROP UNIVERSITY                                                                                                             </w:t>
      </w:r>
    </w:p>
    <w:p w:rsidR="00475C43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                   </w:t>
      </w:r>
    </w:p>
    <w:p w:rsidR="00475C43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TOTAL FUNDS AVAILABLE            151,338,965  13,848,145 151,815,671  14,324,851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TOTAL AUTHORIZED FTE POSITIONS      (807.78)    (442.96)    (807.78)    (442.96)                                                </w:t>
      </w:r>
    </w:p>
    <w:p w:rsidR="00475C43" w:rsidRPr="004C6624" w:rsidRDefault="00475C43" w:rsidP="00475C4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75C43" w:rsidRDefault="00475C43" w:rsidP="00475C4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75C43" w:rsidSect="00475C4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C43" w:rsidRDefault="00475C43" w:rsidP="00DA542B">
      <w:r>
        <w:separator/>
      </w:r>
    </w:p>
  </w:endnote>
  <w:endnote w:type="continuationSeparator" w:id="0">
    <w:p w:rsidR="00475C43" w:rsidRDefault="00475C4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C2FB4A-6852-4B84-8353-20CEC68B00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CD775A8-7BDA-4EAB-9B4E-C5A7693120B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3E9B337-D773-4F4A-AD45-9DC95D24B70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9EBBB2D-CF0E-4D43-B903-72F8141072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046C2A-A976-4D14-8220-9F9C8752ED5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C43" w:rsidRDefault="00475C43" w:rsidP="00DA542B">
      <w:r>
        <w:separator/>
      </w:r>
    </w:p>
  </w:footnote>
  <w:footnote w:type="continuationSeparator" w:id="0">
    <w:p w:rsidR="00475C43" w:rsidRDefault="00475C4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C4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75C43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302</Words>
  <Characters>2893</Characters>
  <Application>Microsoft Office Word</Application>
  <DocSecurity>0</DocSecurity>
  <Lines>67</Lines>
  <Paragraphs>63</Paragraphs>
  <ScaleCrop>false</ScaleCrop>
  <LinksUpToDate>false</LinksUpToDate>
  <CharactersWithSpaces>8645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21 - As Introduced by Ways and Means - South Carolina Legislature Online</dc:title>
  <dc:subject/>
  <dc:creator/>
  <cp:keywords/>
  <dc:description/>
  <cp:lastModifiedBy/>
  <cp:revision>1</cp:revision>
  <dcterms:created xsi:type="dcterms:W3CDTF">2015-02-26T16:37:00Z</dcterms:created>
  <dcterms:modified xsi:type="dcterms:W3CDTF">2015-02-26T16:37:00Z</dcterms:modified>
</cp:coreProperties>
</file>