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0078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&amp; PLANNING                                        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                           90,950      90,950      92,769      92,769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168,241     168,241     170,523     170,523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64,000                  64,000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323,191     259,191     327,292     263,292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(5.00)      (5.00)      (5.00)      (5.00)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762,398     613,488     762,398     613,488                                                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&amp; PLANNING    1,085,589     872,679   1,089,690     876,780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(5.00)      (5.00)      (5.00)      (5.00)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III. ARCHIVES &amp; RECORDS MGMT                                        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CLASSIFIED POSITIONS               973,587     950,587     996,353     973,353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(26.00)     (26.00)     (26.00)     (26.00)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OTHER PERSONAL SERVICES             55,100                  55,100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TOTAL PERSONAL SERVICE            1,028,687     950,587   1,051,453     973,353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(26.00)     (26.00)     (26.00)     (26.00)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OTHER OPERATING EXPENSES            496,000                 496,000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TOTAL ARCHIVES &amp; RECORDS                                                                                                        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MANAGEMENT                        1,524,687     950,587   1,547,453     973,353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(26.00)     (26.00)     (26.00)     (26.00)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IV. HISTORICAL SERVICES                                             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CLASSIFIED POSITIONS               380,000                 380,000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(8.00)                  (8.00)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OTHER PERSONAL SERVICES             37,075                  37,075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TOTAL PERSONAL SERVICE              417,075                 417,075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 (8.00)                  (8.00)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OTHER OPERATING EXPENSES            146,420                 146,420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SPECIAL ITEMS:                                                     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STATE HISTORIC GRANT FUND          415,000                 415,000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AFRICAN AMERICAN HERITAGE                                         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HISTORY COMMISSI                   25,000      25,000      25,000      25,000                                                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</w:p>
    <w:p w:rsidR="001758BE" w:rsidRDefault="001758BE" w:rsidP="001758B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0079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DEPARTMENT OF ARCHIVES AND HISTORY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SPECIAL ITEMS                 440,000      25,000     440,000      25,000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DISTRIBUTION TO SUBDIVISIONS:                                      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ALLOC MUN-RESTRICTED                50,000                  50,000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ALLOC OTHER STATE AGENCIES          50,000                  50,000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ALLOC-PRIVATE SECTOR                40,000                  40,000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TOTAL DIST SUBDIVISIONS             140,000                 140,000                                                            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HISTORICAL SERVICES          1,143,495      25,000   1,143,495      25,000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(8.00)                  (8.00)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V. EMPLOYEE BENEFITS                                                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EMPLOYER CONTRIBUTIONS             938,321     652,085     953,108     666,872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FRINGE BENEFITS               938,321     652,085     953,108     666,872                                                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TOTAL EMPLOYEE BENEFITS              938,321     652,085     953,108     666,872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DEPARTMENT OF ARCHIVES AND                                                      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HISTORY                                                                                                                        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TOTAL FUNDS AVAILABLE              4,692,092   2,500,351   4,733,746   2,542,005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AUTHORIZED FTE POSITIONS       (39.00)     (31.00)     (39.00)     (31.00)                                                </w:t>
      </w:r>
    </w:p>
    <w:p w:rsidR="001758BE" w:rsidRPr="004C6624" w:rsidRDefault="001758BE" w:rsidP="001758BE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758BE" w:rsidRDefault="001758BE" w:rsidP="001758B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758BE" w:rsidSect="001758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8BE" w:rsidRDefault="001758BE" w:rsidP="00DA542B">
      <w:r>
        <w:separator/>
      </w:r>
    </w:p>
  </w:endnote>
  <w:endnote w:type="continuationSeparator" w:id="0">
    <w:p w:rsidR="001758BE" w:rsidRDefault="001758B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BC0AF1-AD85-4C87-AEFA-B8894212D4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D027A1-4576-46D6-9BCE-8476EFFA0F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C23862B-F89C-4ED7-8FF5-C99E6D9BAD6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9767285-7C18-4D30-B07E-4490B5D441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4B6B03-84CF-42FB-AAA3-A03804939AE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8BE" w:rsidRDefault="001758BE" w:rsidP="00DA542B">
      <w:r>
        <w:separator/>
      </w:r>
    </w:p>
  </w:footnote>
  <w:footnote w:type="continuationSeparator" w:id="0">
    <w:p w:rsidR="001758BE" w:rsidRDefault="001758B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8B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758BE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402</Words>
  <Characters>3679</Characters>
  <Application>Microsoft Office Word</Application>
  <DocSecurity>0</DocSecurity>
  <Lines>86</Lines>
  <Paragraphs>82</Paragraphs>
  <ScaleCrop>false</ScaleCrop>
  <LinksUpToDate>false</LinksUpToDate>
  <CharactersWithSpaces>11172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26 -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