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0166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ADMIN. &amp; SUPPORT   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OFFICE OF SEC'Y   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DIRECTOR                          162,640     162,640     169,146     169,146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CLASSIFIED POSITIONS              309,360     309,360     313,494     313,494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(4.00)      (4.00)      (4.00)      (4.00)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9     EXECUTIVE ASSISTANT I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                        (1.00)      (1.00)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UNCLASSIFIED POSITIONS            135,000     135,000     145,000     145,000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(1.00)      (1.00)      (1.00)      (1.00)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TOTAL PERSONAL SERVICE             607,000     607,000     627,640     627,640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 (6.00)      (6.00)      (7.00)      (7.00)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OTHER OPERATING EXPENSES           153,000     153,000     153,000     153,000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TOTAL OFF. OF SECRETARY             760,000     760,000     780,640     780,640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 (6.00)      (6.00)      (7.00)      (7.00)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B. FINANCIAL SERVICES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CLASSIFIED POSITIONS              420,000     420,000     430,000     430,000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(7.21)      (7.21)      (7.21)      (7.21)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OTHER PERSONAL SERVICES             5,000       5,000       5,000       5,000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TOTAL PERSONAL SERVICE             425,000     425,000     435,000     435,000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(7.21)      (7.21)      (7.21)      (7.21)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OTHER OPERATING EXPENSES           440,000     190,000     440,000     190,000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TOTAL FINANCIAL SERVICES            865,000     615,000     875,000     625,000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 (7.21)      (7.21)      (7.21)      (7.21)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C. INFO.TECHNOLOGY   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CLASSIFIED POSITIONS              245,000     170,000     250,000     175,000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(4.00)      (2.50)      (4.00)      (2.50)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TOTAL PERSONAL SERVICE             245,000     170,000     250,000     175,000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 (4.00)      (2.50)      (4.00)      (2.50)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OTHER OPERATING EXPENSES           180,000     126,000     180,000     126,000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TOTAL INFORMATION TECHNOLOGY        425,000     296,000     430,000     301,000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 (4.00)      (2.50)      (4.00)      (2.50)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</w:p>
    <w:p w:rsidR="00F1086B" w:rsidRDefault="00F1086B" w:rsidP="00F1086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0167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ADMINISTRATION &amp; SUPPORT     2,050,000   1,671,000   2,085,640   1,706,640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(17.21)     (15.71)     (18.21)     (16.71)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II. PROGRAMS AND SERVICES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A. GLOBAL BUSINESS DEVELOPMENT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CLASSIFIED POSITIONS              833,000     750,500     883,000     800,500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(17.00)     (16.00)     (17.00)     (16.00)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NEW POSITIONS         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10     ECON DEVELOPMENT DEPT MGR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                        (1.00)      (1.00)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UNCLASSIFIED POSITIONS            117,000     117,000     127,000     127,000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(1.00)      (1.00)      (1.00)      (1.00)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OTHER PERSONAL SERVICES           100,000     100,000     100,000     100,000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TOTAL PERSONAL SERVICE           1,050,000     967,500   1,110,000   1,027,500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(18.00)     (17.00)     (19.00)     (18.00)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OTHER OPERATING EXPENSES         1,592,000   1,567,000   1,592,000   1,567,000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SPECIAL ITEMS:      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PUBLIC-PRIVATE PARTNERSHIPS       101,065     101,065     101,065     101,065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LOCAL ECO.DEVEL.ALLIANCES       5,000,000   5,000,000   5,000,000   5,000,000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TOTAL SPECIAL ITEMS              5,101,065   5,101,065   5,101,065   5,101,065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TOTAL GLOBAL BUSINESS  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DEVELOPMENT                      7,743,065   7,635,565   7,803,065   7,695,565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(18.00)     (17.00)     (19.00)     (18.00)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B. SMALL BUSINESS/EXISTING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INDUSTRY            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CLASSIFIED POSITIONS              656,000     466,000     656,000     466,000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(10.00)      (7.80)     (10.00)      (7.80)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NEW POSITIONS         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32     ECON DEVELOPMENT MGR II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                        (1.00)      (1.00)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OTHER PERSONAL SERVICES            80,000      70,000      80,000      70,000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TOTAL PERSONAL SERVICE             736,000     536,000     736,000     536,000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(10.00)      (7.80)     (11.00)      (8.80)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OTHER OPERATING EXPENSES           403,000     235,000     403,000     235,000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AID TO SUBDIVISIONS: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ALLOC-PRIVATE SECTOR              125,000     125,000     125,000     125,000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</w:p>
    <w:p w:rsidR="00F1086B" w:rsidRDefault="00F1086B" w:rsidP="00F1086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50-0003                                              SECTION  50                                                 PAGE 0168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 TOTAL DIST SUBDIVISIONS            125,000     125,000     125,000     125,000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TOTAL SMALL BUSINESS/EXISTING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INDUSTRY                         1,264,000     896,000   1,264,000     896,000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(10.00)      (7.80)     (11.00)      (8.80)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C. COMMUNITY &amp; RURAL 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DEVELOPMENT         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PERSONAL SERVICE      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CLASSIFIED POSITIONS              350,000                 350,000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(4.00)                  (4.00)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OTHER PERSONAL SERVICES            50,000                  50,000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TOTAL PERSONAL SERVICE             400,000                 400,000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(4.00)                  (4.00)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OTHER OPERATING EXPENSES           245,000                 245,000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TOTAL COMMUNITY &amp; RURAL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DEVELOPMENT                        645,000                 645,000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 (4.00)                  (4.00)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D. MKTG, COMMUNICATIONS &amp;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RESEARCH            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PERSONAL SERVICE      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CLASSIFIED POSITIONS              665,000     665,000     665,000     665,000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(14.00)     (14.00)     (14.00)     (14.00)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OTHER PERSONAL SERVICES            25,000      25,000      25,000      25,000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TOTAL PERSONAL SERVICE             690,000     690,000     690,000     690,000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(14.00)     (14.00)     (14.00)     (14.00)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OTHER OPERATING EXPENSES           215,000     215,000     215,000     215,000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SPECIAL ITEMS:      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BUS. DEVEL. &amp; MKTG.               750,000     750,000     750,000     750,000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MFG EXTENSION PARTNERSHIP         932,049     932,049     932,049     932,049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TOTAL SPECIAL ITEMS              1,682,049   1,682,049   1,682,049   1,682,049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TOTAL MKTG, COMMUNIC, &amp;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RESEARCH                         2,587,049   2,587,049   2,587,049   2,587,049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(14.00)     (14.00)     (14.00)     (14.00)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E. GRANT PROGRAMS    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1. COORD. COUNCIL ECO.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DEVELOPMENT        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</w:p>
    <w:p w:rsidR="00F1086B" w:rsidRDefault="00F1086B" w:rsidP="00F1086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50-0004                                              SECTION  50                                                 PAGE 0169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CLASSIFIED POSITIONS             325,000                 325,000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 (6.00)                  (6.00)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NEW POSITIONS        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4      GRANTS COORDINATOR II                                    70,000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                        (1.00)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UNCLASSIFIED POSITIONS           118,750                 118,750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(1.00)                  (1.00)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OTHER PERSONAL SERVICES           31,250                  31,250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TOTAL PERSONAL SERVICE            475,000                 545,000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(7.00)                  (8.00)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OTHER OPERATING EXPENSES          137,000                 175,000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SPECIAL ITEMS:     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CLOSING FUND                   8,000,000   8,000,000   8,000,000   8,000,000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TOTAL SPECIAL ITEMS             8,000,000   8,000,000   8,000,000   8,000,000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AID TO SUBDIVISIONS: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ALLOC MUNI-RESTRICTED          4,000,000               4,000,000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ALLOC CNTY-RESTRICTED         36,266,000              36,266,000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TOTAL DIST SUBDIVISIONS        40,266,000              40,266,000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TOTAL COORDINATING COUNCIL      48,878,000   8,000,000  48,986,000   8,000,000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(7.00)                  (8.00)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2. COMMUNITY GRANTS 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CLASSIFIED POSITIONS             578,036     188,036     628,036     188,036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(10.89)      (3.00)     (10.89)      (3.00)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OTHER PERSONAL SERVICES           50,000      25,000      50,000      25,000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TOTAL PERSONAL SERVICE            628,036     213,036     678,036     213,036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(10.89)      (3.00)     (10.89)      (3.00)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OTHER OPERATING EXPENSES          250,000                 250,000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AID TO SUBDIVISIONS: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ALLOC MUNI-RESTRICTED         14,850,000              14,850,000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ALLOC CNTY-RESTRICTED          4,469,015               4,469,015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TOTAL DIST SUBDIVISIONS        19,319,015              19,319,015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TOTAL COMMUNITY GRANTS          20,197,051     213,036  20,247,051     213,036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(10.89)      (3.00)     (10.89)      (3.00)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TOTAL GRANT PROGRAMS             69,075,051   8,213,036  69,233,051   8,213,036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(17.89)      (3.00)     (18.89)      (3.00)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</w:p>
    <w:p w:rsidR="00F1086B" w:rsidRDefault="00F1086B" w:rsidP="00F1086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50-0005                                              SECTION  50                                                 PAGE 0170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F. REGIONAL EDUCATION CENTERS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NEW POSITIONS ADDED BY THE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BUDGET AND CONTROL BOARD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5     PROGRAM MANAGER I 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                       (12.00)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TOTAL PERSONAL SERVICE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                       (12.00)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OTHER OPERATING EXPENSES                                 1,000,000     500,000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TOTAL REGIONAL EDUCATION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CENTERS                                                  1,000,000     500,000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                       (12.00)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G. INNOVATION/EMERGING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INDUSTRIES          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NEW POSITIONS        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18      PROJECT MANAGER II                                       92,500      92,500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                        (1.00)      (1.00)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OTHER PERSONAL SERVICES                                   20,000      20,000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TOTAL PERSONAL SERVICE                                    112,500     112,500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                        (1.00)      (1.00)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OTHER OPERATING EXPENSES                                  106,500     106,500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TOTAL INNOVATION/EMERGING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INDUSTRIES                                                219,000     219,000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                        (1.00)      (1.00)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TOTAL MILITARY BASE TASK FORCE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TOTAL PROGRAMS AND SERVICES       81,314,165  19,331,650  82,751,165  20,110,650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(63.89)     (41.80)     (79.89)     (44.80)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III. EMPLOYEE BENEFITS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C. STATE EMPLOYER CONTRIBUTIONS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EMPLOYER CONTRIBUTIONS           1,613,405   1,111,405   1,705,020   1,168,020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TOTAL FRINGE BENEFITS             1,613,405   1,111,405   1,705,020   1,168,020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TOTAL EMPLOYEE BENEFITS            1,613,405   1,111,405   1,705,020   1,168,020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</w:p>
    <w:p w:rsidR="00F1086B" w:rsidRDefault="00F1086B" w:rsidP="00F1086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50-0006                                              SECTION  50                                                 PAGE 0171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DEPARTMENT OF COMMERCE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DEPARTMENT OF COMMERCE  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                                                                                                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TOTAL FUNDS AVAILABLE             84,977,570  22,114,055  86,541,825  22,985,310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TOTAL AUTHORIZED FTE POSITIONS       (81.10)     (57.51)     (98.10)     (61.51)                                                </w:t>
      </w:r>
    </w:p>
    <w:p w:rsidR="00F1086B" w:rsidRPr="004C6624" w:rsidRDefault="00F1086B" w:rsidP="00F1086B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1086B" w:rsidRDefault="00F1086B" w:rsidP="00F1086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1086B" w:rsidSect="00F1086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86B" w:rsidRDefault="00F1086B" w:rsidP="00DA542B">
      <w:r>
        <w:separator/>
      </w:r>
    </w:p>
  </w:endnote>
  <w:endnote w:type="continuationSeparator" w:id="0">
    <w:p w:rsidR="00F1086B" w:rsidRDefault="00F1086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A287B6-CCA4-47E3-BFCC-E9275E79E4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C005496-37D8-4D8E-B8E1-C19314EAE070}"/>
    <w:embedItalic r:id="rId3" w:fontKey="{A1DD23B5-2209-4D57-A46F-C6A9DB14A6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E90F12A-27E5-47F0-AA96-D252EC48FEC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927414D-68C6-4D0F-83F5-3A06B81C9874}"/>
    <w:embedItalic r:id="rId6" w:fontKey="{81CC73A9-BD29-4FA1-BF3D-567A27DCB9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C942B9E-1119-48AC-B319-A12908D91A4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86B" w:rsidRDefault="00F1086B" w:rsidP="00DA542B">
      <w:r>
        <w:separator/>
      </w:r>
    </w:p>
  </w:footnote>
  <w:footnote w:type="continuationSeparator" w:id="0">
    <w:p w:rsidR="00F1086B" w:rsidRDefault="00F1086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86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1086B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6</Pages>
  <Words>1257</Words>
  <Characters>11652</Characters>
  <Application>Microsoft Office Word</Application>
  <DocSecurity>0</DocSecurity>
  <Lines>287</Lines>
  <Paragraphs>271</Paragraphs>
  <ScaleCrop>false</ScaleCrop>
  <LinksUpToDate>false</LinksUpToDate>
  <CharactersWithSpaces>36841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50 - As Introduced by Ways and Means - South Carolina Legislature Online</dc:title>
  <dc:subject/>
  <dc:creator/>
  <cp:keywords/>
  <dc:description/>
  <cp:lastModifiedBy/>
  <cp:revision>1</cp:revision>
  <dcterms:created xsi:type="dcterms:W3CDTF">2015-02-26T16:38:00Z</dcterms:created>
  <dcterms:modified xsi:type="dcterms:W3CDTF">2015-02-26T16:38:00Z</dcterms:modified>
</cp:coreProperties>
</file>